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CB1" w:rsidRDefault="00CF4CB1" w:rsidP="00D608E7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</w:rPr>
      </w:pPr>
      <w:r>
        <w:rPr>
          <w:rFonts w:ascii="Times New Roman" w:hAnsi="Times New Roman"/>
          <w:bCs/>
          <w:i/>
        </w:rPr>
        <w:t>Załącznik nr 2 do zapytania ofertowego</w:t>
      </w:r>
    </w:p>
    <w:p w:rsidR="00CF4CB1" w:rsidRDefault="00CF4CB1" w:rsidP="00CF4CB1">
      <w:pPr>
        <w:suppressAutoHyphens/>
        <w:spacing w:line="360" w:lineRule="auto"/>
        <w:rPr>
          <w:rFonts w:ascii="Times New Roman" w:hAnsi="Times New Roman"/>
          <w:bCs/>
          <w:i/>
          <w:lang w:eastAsia="ar-SA"/>
        </w:rPr>
      </w:pPr>
    </w:p>
    <w:p w:rsidR="00CF4CB1" w:rsidRDefault="00CF4CB1" w:rsidP="00CF4CB1">
      <w:pPr>
        <w:suppressAutoHyphens/>
        <w:spacing w:line="360" w:lineRule="auto"/>
        <w:rPr>
          <w:rFonts w:ascii="Times New Roman" w:hAnsi="Times New Roman"/>
          <w:bCs/>
          <w:i/>
          <w:lang w:eastAsia="ar-SA"/>
        </w:rPr>
      </w:pPr>
    </w:p>
    <w:p w:rsidR="00CF4CB1" w:rsidRPr="00A62D44" w:rsidRDefault="00CF4CB1" w:rsidP="00CF4CB1">
      <w:pPr>
        <w:suppressAutoHyphens/>
        <w:spacing w:line="360" w:lineRule="auto"/>
        <w:rPr>
          <w:rFonts w:ascii="Times New Roman" w:hAnsi="Times New Roman"/>
          <w:b/>
          <w:bCs/>
          <w:color w:val="000000" w:themeColor="text1"/>
          <w:lang w:eastAsia="ar-SA"/>
        </w:rPr>
      </w:pPr>
      <w:r>
        <w:rPr>
          <w:rFonts w:ascii="Times New Roman" w:hAnsi="Times New Roman"/>
          <w:b/>
          <w:bCs/>
          <w:color w:val="000000" w:themeColor="text1"/>
          <w:lang w:eastAsia="ar-SA"/>
        </w:rPr>
        <w:t>Wykonawca</w:t>
      </w:r>
      <w:r w:rsidRPr="00A62D44">
        <w:rPr>
          <w:rFonts w:ascii="Times New Roman" w:hAnsi="Times New Roman"/>
          <w:b/>
          <w:bCs/>
          <w:color w:val="000000" w:themeColor="text1"/>
          <w:lang w:eastAsia="ar-SA"/>
        </w:rPr>
        <w:t>:</w:t>
      </w:r>
      <w:r w:rsidRPr="00A62D44">
        <w:rPr>
          <w:rFonts w:ascii="Times New Roman" w:hAnsi="Times New Roman"/>
          <w:b/>
          <w:bCs/>
          <w:color w:val="000000" w:themeColor="text1"/>
          <w:lang w:eastAsia="ar-SA"/>
        </w:rPr>
        <w:tab/>
      </w:r>
    </w:p>
    <w:p w:rsidR="00CF4CB1" w:rsidRPr="00A62D44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A62D44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CF4CB1" w:rsidRPr="00A62D44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A62D44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CF4CB1" w:rsidRPr="00A62D44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A62D44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CF4CB1" w:rsidRPr="00A62D44" w:rsidRDefault="00CF4CB1" w:rsidP="00CF4CB1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A62D44">
        <w:rPr>
          <w:rFonts w:ascii="Times New Roman" w:hAnsi="Times New Roman"/>
          <w:color w:val="000000" w:themeColor="text1"/>
        </w:rPr>
        <w:t xml:space="preserve"> (pieczęć adresowa </w:t>
      </w:r>
      <w:r>
        <w:rPr>
          <w:rFonts w:ascii="Times New Roman" w:hAnsi="Times New Roman"/>
          <w:color w:val="000000" w:themeColor="text1"/>
        </w:rPr>
        <w:t>Wykonawcy</w:t>
      </w:r>
      <w:r w:rsidRPr="00A62D44">
        <w:rPr>
          <w:rFonts w:ascii="Times New Roman" w:hAnsi="Times New Roman"/>
          <w:color w:val="000000" w:themeColor="text1"/>
        </w:rPr>
        <w:t>/imię/nazwisko/adres/telefon/e-mail)</w:t>
      </w:r>
    </w:p>
    <w:p w:rsidR="00CF4CB1" w:rsidRPr="00A62D44" w:rsidRDefault="00CF4CB1" w:rsidP="00CF4CB1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A62D44">
        <w:rPr>
          <w:rFonts w:ascii="Times New Roman" w:hAnsi="Times New Roman"/>
          <w:color w:val="000000" w:themeColor="text1"/>
        </w:rPr>
        <w:t>NIP ……………………..……………….</w:t>
      </w:r>
    </w:p>
    <w:p w:rsidR="00CF4CB1" w:rsidRPr="00A62D44" w:rsidRDefault="00CF4CB1" w:rsidP="00CF4CB1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A62D44">
        <w:rPr>
          <w:rFonts w:ascii="Times New Roman" w:hAnsi="Times New Roman"/>
          <w:color w:val="000000" w:themeColor="text1"/>
        </w:rPr>
        <w:t>Regon ………………..………………….</w:t>
      </w:r>
    </w:p>
    <w:p w:rsidR="00CF4CB1" w:rsidRPr="00F76DF0" w:rsidRDefault="00CF4CB1" w:rsidP="00CF4CB1">
      <w:pPr>
        <w:pStyle w:val="Akapitzlist"/>
        <w:keepNext/>
        <w:keepLines/>
        <w:tabs>
          <w:tab w:val="num" w:pos="720"/>
        </w:tabs>
        <w:suppressAutoHyphens/>
        <w:spacing w:line="360" w:lineRule="auto"/>
        <w:jc w:val="center"/>
        <w:outlineLvl w:val="2"/>
        <w:rPr>
          <w:rFonts w:ascii="Times New Roman" w:hAnsi="Times New Roman"/>
          <w:b/>
          <w:bCs/>
          <w:i/>
          <w:color w:val="000000" w:themeColor="text1"/>
        </w:rPr>
      </w:pPr>
      <w:r w:rsidRPr="00F76DF0">
        <w:rPr>
          <w:rFonts w:ascii="Times New Roman" w:hAnsi="Times New Roman"/>
          <w:b/>
          <w:bCs/>
          <w:i/>
          <w:color w:val="000000" w:themeColor="text1"/>
        </w:rPr>
        <w:t>OŚWIADCZENIE</w:t>
      </w:r>
    </w:p>
    <w:p w:rsidR="00CF4CB1" w:rsidRPr="00F76DF0" w:rsidRDefault="00CF4CB1" w:rsidP="00CF4CB1">
      <w:pPr>
        <w:pStyle w:val="Akapitzlist"/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 w:rsidRPr="00F76DF0">
        <w:rPr>
          <w:rFonts w:ascii="Times New Roman" w:hAnsi="Times New Roman"/>
          <w:b/>
          <w:i/>
          <w:color w:val="000000" w:themeColor="text1"/>
        </w:rPr>
        <w:t>o spełnianiu warunków udziału w postępowaniu</w:t>
      </w:r>
    </w:p>
    <w:p w:rsidR="00CF4CB1" w:rsidRPr="00F76DF0" w:rsidRDefault="00CF4CB1" w:rsidP="00CF4CB1">
      <w:pPr>
        <w:pStyle w:val="Akapitzlist"/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 w:rsidRPr="00F76DF0"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CF4CB1" w:rsidRPr="00A62D44" w:rsidRDefault="00CF4CB1" w:rsidP="00513910">
      <w:pPr>
        <w:numPr>
          <w:ilvl w:val="0"/>
          <w:numId w:val="9"/>
        </w:numPr>
        <w:tabs>
          <w:tab w:val="left" w:pos="450"/>
        </w:tabs>
        <w:suppressAutoHyphens/>
        <w:spacing w:line="360" w:lineRule="auto"/>
        <w:ind w:left="448"/>
        <w:rPr>
          <w:rFonts w:ascii="Times New Roman" w:hAnsi="Times New Roman"/>
          <w:color w:val="000000" w:themeColor="text1"/>
        </w:rPr>
      </w:pPr>
      <w:r w:rsidRPr="00A62D44">
        <w:rPr>
          <w:rFonts w:ascii="Times New Roman" w:hAnsi="Times New Roman"/>
          <w:color w:val="000000" w:themeColor="text1"/>
        </w:rPr>
        <w:t xml:space="preserve">Posiadam uprawnienia do wykonywania określonej działalności lub czynności, zgodnie </w:t>
      </w:r>
      <w:r w:rsidRPr="00A62D44">
        <w:rPr>
          <w:rFonts w:ascii="Times New Roman" w:hAnsi="Times New Roman"/>
          <w:color w:val="000000" w:themeColor="text1"/>
        </w:rPr>
        <w:br/>
        <w:t>z przepisami prawa.</w:t>
      </w:r>
    </w:p>
    <w:p w:rsidR="00CF4CB1" w:rsidRPr="00A62D44" w:rsidRDefault="00CF4CB1" w:rsidP="00513910">
      <w:pPr>
        <w:numPr>
          <w:ilvl w:val="0"/>
          <w:numId w:val="9"/>
        </w:numPr>
        <w:tabs>
          <w:tab w:val="left" w:pos="450"/>
        </w:tabs>
        <w:suppressAutoHyphens/>
        <w:spacing w:line="360" w:lineRule="auto"/>
        <w:ind w:left="448"/>
        <w:rPr>
          <w:rFonts w:ascii="Times New Roman" w:hAnsi="Times New Roman"/>
          <w:color w:val="000000" w:themeColor="text1"/>
        </w:rPr>
      </w:pPr>
      <w:r w:rsidRPr="00A62D44">
        <w:rPr>
          <w:rFonts w:ascii="Times New Roman" w:hAnsi="Times New Roman"/>
          <w:color w:val="000000" w:themeColor="text1"/>
        </w:rPr>
        <w:t>Posiadam wiedzę i doświadczenie, dysponuję odpowiednim potencjałem technicznym.</w:t>
      </w:r>
    </w:p>
    <w:p w:rsidR="00CF4CB1" w:rsidRDefault="00CF4CB1" w:rsidP="00513910">
      <w:pPr>
        <w:numPr>
          <w:ilvl w:val="0"/>
          <w:numId w:val="9"/>
        </w:numPr>
        <w:tabs>
          <w:tab w:val="right" w:pos="284"/>
          <w:tab w:val="left" w:pos="408"/>
          <w:tab w:val="left" w:pos="450"/>
        </w:tabs>
        <w:suppressAutoHyphens/>
        <w:spacing w:line="360" w:lineRule="auto"/>
        <w:ind w:left="448"/>
        <w:rPr>
          <w:rFonts w:ascii="Times New Roman" w:hAnsi="Times New Roman"/>
          <w:color w:val="000000" w:themeColor="text1"/>
        </w:rPr>
      </w:pPr>
      <w:r w:rsidRPr="00A62D44">
        <w:rPr>
          <w:rFonts w:ascii="Times New Roman" w:hAnsi="Times New Roman"/>
          <w:color w:val="000000" w:themeColor="text1"/>
        </w:rPr>
        <w:t xml:space="preserve">  Dysponuję osobami zdolnymi do wykonania zamówienia lub wykonam zamówienie osobiście.</w:t>
      </w:r>
    </w:p>
    <w:p w:rsidR="00CF4CB1" w:rsidRDefault="00CF4CB1" w:rsidP="00CF4CB1">
      <w:pPr>
        <w:tabs>
          <w:tab w:val="right" w:pos="284"/>
          <w:tab w:val="left" w:pos="408"/>
          <w:tab w:val="left" w:pos="450"/>
        </w:tabs>
        <w:suppressAutoHyphens/>
        <w:spacing w:line="360" w:lineRule="auto"/>
        <w:ind w:left="448"/>
        <w:jc w:val="both"/>
        <w:rPr>
          <w:rFonts w:ascii="Times New Roman" w:hAnsi="Times New Roman"/>
          <w:color w:val="000000" w:themeColor="text1"/>
        </w:rPr>
      </w:pPr>
    </w:p>
    <w:p w:rsidR="00CF4CB1" w:rsidRPr="00086095" w:rsidRDefault="00CF4CB1" w:rsidP="00CF4CB1">
      <w:pPr>
        <w:tabs>
          <w:tab w:val="right" w:pos="284"/>
          <w:tab w:val="left" w:pos="408"/>
          <w:tab w:val="left" w:pos="450"/>
        </w:tabs>
        <w:suppressAutoHyphens/>
        <w:spacing w:line="360" w:lineRule="auto"/>
        <w:ind w:left="448"/>
        <w:jc w:val="both"/>
        <w:rPr>
          <w:rFonts w:ascii="Times New Roman" w:hAnsi="Times New Roman"/>
          <w:color w:val="000000" w:themeColor="text1"/>
        </w:rPr>
      </w:pPr>
    </w:p>
    <w:p w:rsidR="00CF4CB1" w:rsidRPr="00A62D44" w:rsidRDefault="00CF4CB1" w:rsidP="00CF4CB1">
      <w:pPr>
        <w:rPr>
          <w:rFonts w:ascii="Times New Roman" w:hAnsi="Times New Roman"/>
          <w:color w:val="000000" w:themeColor="text1"/>
        </w:rPr>
      </w:pPr>
      <w:r w:rsidRPr="00A62D44"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:rsidR="00CF4CB1" w:rsidRPr="00A62D44" w:rsidRDefault="00CF4CB1" w:rsidP="00CF4CB1">
      <w:pPr>
        <w:rPr>
          <w:rFonts w:ascii="Times New Roman" w:hAnsi="Times New Roman"/>
          <w:color w:val="000000" w:themeColor="text1"/>
          <w:sz w:val="18"/>
          <w:szCs w:val="18"/>
        </w:rPr>
      </w:pPr>
      <w:r w:rsidRPr="00A62D44">
        <w:rPr>
          <w:rFonts w:ascii="Times New Roman" w:hAnsi="Times New Roman"/>
          <w:color w:val="000000" w:themeColor="text1"/>
        </w:rPr>
        <w:t xml:space="preserve">      </w:t>
      </w:r>
      <w:r w:rsidRPr="00A62D44"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CF4CB1" w:rsidRPr="00A62D44" w:rsidRDefault="00CF4CB1" w:rsidP="00CF4CB1">
      <w:pPr>
        <w:jc w:val="both"/>
        <w:rPr>
          <w:rFonts w:ascii="Times New Roman" w:hAnsi="Times New Roman"/>
          <w:color w:val="000000" w:themeColor="text1"/>
        </w:rPr>
      </w:pPr>
    </w:p>
    <w:p w:rsidR="00DD03F8" w:rsidRDefault="00CF4CB1" w:rsidP="00DD03F8">
      <w:pPr>
        <w:jc w:val="center"/>
        <w:rPr>
          <w:rFonts w:ascii="Times New Roman" w:hAnsi="Times New Roman"/>
          <w:sz w:val="22"/>
          <w:szCs w:val="22"/>
          <w:lang w:eastAsia="en-US"/>
        </w:rPr>
      </w:pPr>
      <w:r w:rsidRPr="00A62D44">
        <w:rPr>
          <w:rFonts w:ascii="Times New Roman" w:hAnsi="Times New Roman"/>
          <w:color w:val="000000" w:themeColor="text1"/>
        </w:rPr>
        <w:t xml:space="preserve">                                                                 </w:t>
      </w:r>
      <w:r w:rsidR="00DD03F8" w:rsidRPr="005A38D7">
        <w:rPr>
          <w:rFonts w:ascii="Times New Roman" w:hAnsi="Times New Roman"/>
          <w:sz w:val="22"/>
          <w:szCs w:val="22"/>
          <w:lang w:eastAsia="en-US"/>
        </w:rPr>
        <w:t>…………………………………………………</w:t>
      </w:r>
    </w:p>
    <w:p w:rsidR="00DD03F8" w:rsidRPr="00A945EE" w:rsidRDefault="00DD03F8" w:rsidP="00DD03F8">
      <w:pPr>
        <w:spacing w:line="360" w:lineRule="auto"/>
        <w:ind w:left="4248"/>
        <w:rPr>
          <w:rFonts w:ascii="Times New Roman" w:hAnsi="Times New Roman"/>
          <w:i/>
          <w:color w:val="000000" w:themeColor="text1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Podpis elektroniczny lub czytelny podpis (w przypadku parafki pieczątka imienna) upoważnionego przedstawiciela Wykonawcy</w:t>
      </w:r>
    </w:p>
    <w:p w:rsidR="00CF4CB1" w:rsidRDefault="00CF4CB1" w:rsidP="00DD03F8">
      <w:pPr>
        <w:jc w:val="center"/>
        <w:rPr>
          <w:rFonts w:ascii="Times New Roman" w:hAnsi="Times New Roman"/>
          <w:i/>
          <w:strike/>
        </w:rPr>
      </w:pPr>
    </w:p>
    <w:p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:rsidR="00CF4CB1" w:rsidRDefault="00CF4CB1" w:rsidP="00CF4CB1">
      <w:pPr>
        <w:tabs>
          <w:tab w:val="left" w:pos="6585"/>
        </w:tabs>
        <w:rPr>
          <w:rFonts w:ascii="Times New Roman" w:hAnsi="Times New Roman"/>
          <w:i/>
          <w:strike/>
        </w:rPr>
      </w:pPr>
    </w:p>
    <w:p w:rsidR="0064681B" w:rsidRPr="00CF4CB1" w:rsidRDefault="0064681B" w:rsidP="00CF4CB1">
      <w:pPr>
        <w:rPr>
          <w:szCs w:val="18"/>
        </w:rPr>
      </w:pPr>
    </w:p>
    <w:sectPr w:rsidR="0064681B" w:rsidRPr="00CF4CB1" w:rsidSect="00F513A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1559" w:bottom="1418" w:left="1418" w:header="340" w:footer="975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7311" w:rsidRDefault="00007311">
      <w:r>
        <w:separator/>
      </w:r>
    </w:p>
  </w:endnote>
  <w:endnote w:type="continuationSeparator" w:id="0">
    <w:p w:rsidR="00007311" w:rsidRDefault="000073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311" w:rsidRPr="00A8690E" w:rsidRDefault="004C7AF5" w:rsidP="0064625C">
    <w:pPr>
      <w:pStyle w:val="Stopka"/>
      <w:tabs>
        <w:tab w:val="clear" w:pos="4536"/>
        <w:tab w:val="clear" w:pos="9072"/>
        <w:tab w:val="left" w:pos="2445"/>
      </w:tabs>
      <w:jc w:val="center"/>
    </w:pPr>
    <w:r>
      <w:rPr>
        <w:noProof/>
      </w:rPr>
      <w:pict>
        <v:line id="_x0000_s1028" style="position:absolute;left:0;text-align:left;flip:y;z-index:251667968;visibility:visible;mso-position-horizontal-relative:margin;mso-width-relative:margin;mso-height-relative:margin" from="-70.45pt,-1.3pt" to="686.3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" strokecolor="black [3200]" strokeweight=".5pt">
          <v:stroke joinstyle="miter"/>
          <o:lock v:ext="edit" shapetype="f"/>
          <w10:wrap anchorx="margin"/>
        </v:line>
      </w:pict>
    </w:r>
    <w:r w:rsidR="00007311" w:rsidRPr="00A8690E">
      <w:t>Fundusze Europejskie dla Pomorza 2021-2027</w:t>
    </w:r>
  </w:p>
  <w:p w:rsidR="00007311" w:rsidRPr="00124D4A" w:rsidRDefault="00007311" w:rsidP="00124D4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311" w:rsidRPr="00A8690E" w:rsidRDefault="004C7AF5" w:rsidP="00D562E6">
    <w:pPr>
      <w:pStyle w:val="Stopka"/>
      <w:tabs>
        <w:tab w:val="clear" w:pos="4536"/>
        <w:tab w:val="clear" w:pos="9072"/>
        <w:tab w:val="left" w:pos="2445"/>
      </w:tabs>
      <w:jc w:val="center"/>
    </w:pPr>
    <w:r>
      <w:rPr>
        <w:noProof/>
      </w:rPr>
      <w:pict>
        <v:line id="Łącznik prosty 1" o:spid="_x0000_s1027" style="position:absolute;left:0;text-align:left;flip:y;z-index:251659776;visibility:visible;mso-position-horizontal-relative:margin;mso-width-relative:margin;mso-height-relative:margin" from="-70.45pt,-3.95pt" to="686.3pt,-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" strokecolor="black [3200]" strokeweight=".5pt">
          <v:stroke joinstyle="miter"/>
          <o:lock v:ext="edit" shapetype="f"/>
          <w10:wrap anchorx="margin"/>
        </v:line>
      </w:pict>
    </w:r>
    <w:r w:rsidR="00007311" w:rsidRPr="00A8690E">
      <w:t>Fundusze Europejskie dla Pomorza 2021-2027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7311" w:rsidRDefault="00007311">
      <w:r>
        <w:separator/>
      </w:r>
    </w:p>
  </w:footnote>
  <w:footnote w:type="continuationSeparator" w:id="0">
    <w:p w:rsidR="00007311" w:rsidRDefault="000073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311" w:rsidRDefault="00007311">
    <w:pPr>
      <w:pStyle w:val="Nagwek"/>
    </w:pPr>
    <w:r w:rsidRPr="0064625C">
      <w:rPr>
        <w:noProof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margin">
            <wp:posOffset>-748030</wp:posOffset>
          </wp:positionH>
          <wp:positionV relativeFrom="topMargin">
            <wp:posOffset>28575</wp:posOffset>
          </wp:positionV>
          <wp:extent cx="7343775" cy="685800"/>
          <wp:effectExtent l="0" t="0" r="0" b="0"/>
          <wp:wrapNone/>
          <wp:docPr id="4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37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311" w:rsidRDefault="004C7AF5" w:rsidP="008F4418">
    <w:pPr>
      <w:pStyle w:val="Nagwek"/>
      <w:tabs>
        <w:tab w:val="clear" w:pos="9072"/>
      </w:tabs>
      <w:ind w:left="-709"/>
    </w:pPr>
    <w:r>
      <w:rPr>
        <w:noProof/>
      </w:rPr>
      <w:pict>
        <v:line id="Łącznik prosty 3" o:spid="_x0000_s1026" style="position:absolute;left:0;text-align:left;z-index:251663872;visibility:visible;mso-wrap-distance-top:-3e-5mm;mso-wrap-distance-bottom:-3e-5mm;mso-width-relative:margin;mso-height-relative:margin" from="-53.8pt,38.5pt" to="517.65pt,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" strokecolor="black [3213]" strokeweight=".25pt">
          <v:stroke joinstyle="miter"/>
          <o:lock v:ext="edit" shapetype="f"/>
        </v:line>
      </w:pict>
    </w:r>
    <w:r w:rsidR="00007311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-904875</wp:posOffset>
          </wp:positionH>
          <wp:positionV relativeFrom="topMargin">
            <wp:posOffset>24765</wp:posOffset>
          </wp:positionV>
          <wp:extent cx="7347600" cy="68760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7600" cy="68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9A4BF1C"/>
    <w:lvl w:ilvl="0">
      <w:numFmt w:val="bullet"/>
      <w:lvlText w:val="*"/>
      <w:lvlJc w:val="left"/>
    </w:lvl>
  </w:abstractNum>
  <w:abstractNum w:abstractNumId="1">
    <w:nsid w:val="00000002"/>
    <w:multiLevelType w:val="singleLevel"/>
    <w:tmpl w:val="4B24238E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">
    <w:nsid w:val="0000001A"/>
    <w:multiLevelType w:val="hybridMultilevel"/>
    <w:tmpl w:val="18AE4FEA"/>
    <w:lvl w:ilvl="0" w:tplc="23C6D74C">
      <w:start w:val="2"/>
      <w:numFmt w:val="decimal"/>
      <w:lvlText w:val="%1."/>
      <w:lvlJc w:val="left"/>
      <w:rPr>
        <w:b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1B"/>
    <w:multiLevelType w:val="hybridMultilevel"/>
    <w:tmpl w:val="7A6D8D3C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154115F3"/>
    <w:multiLevelType w:val="multilevel"/>
    <w:tmpl w:val="261C6BC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-1838"/>
        </w:tabs>
        <w:ind w:left="502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>
    <w:nsid w:val="18F11632"/>
    <w:multiLevelType w:val="hybridMultilevel"/>
    <w:tmpl w:val="31DC0E1E"/>
    <w:lvl w:ilvl="0" w:tplc="E6D2A7EC">
      <w:start w:val="1"/>
      <w:numFmt w:val="lowerLetter"/>
      <w:lvlText w:val="%1)"/>
      <w:lvlJc w:val="left"/>
      <w:pPr>
        <w:ind w:left="643" w:hanging="360"/>
      </w:pPr>
    </w:lvl>
    <w:lvl w:ilvl="1" w:tplc="FCB2004C">
      <w:start w:val="1"/>
      <w:numFmt w:val="decimal"/>
      <w:lvlText w:val="%2)"/>
      <w:lvlJc w:val="left"/>
      <w:pPr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222A6A51"/>
    <w:multiLevelType w:val="hybridMultilevel"/>
    <w:tmpl w:val="AFD28C08"/>
    <w:lvl w:ilvl="0" w:tplc="8556CABA">
      <w:start w:val="1"/>
      <w:numFmt w:val="lowerLetter"/>
      <w:lvlText w:val="%1)"/>
      <w:lvlJc w:val="left"/>
      <w:pPr>
        <w:ind w:left="180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B912DE"/>
    <w:multiLevelType w:val="hybridMultilevel"/>
    <w:tmpl w:val="BDACE3B4"/>
    <w:lvl w:ilvl="0" w:tplc="2150538A">
      <w:start w:val="1"/>
      <w:numFmt w:val="lowerLetter"/>
      <w:lvlText w:val="%1)"/>
      <w:lvlJc w:val="left"/>
      <w:pPr>
        <w:ind w:left="144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48AA773E"/>
    <w:multiLevelType w:val="hybridMultilevel"/>
    <w:tmpl w:val="0DF4B036"/>
    <w:lvl w:ilvl="0" w:tplc="9078BF2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362CAB"/>
    <w:multiLevelType w:val="hybridMultilevel"/>
    <w:tmpl w:val="FDCC05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54E1648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E55EB4"/>
    <w:multiLevelType w:val="hybridMultilevel"/>
    <w:tmpl w:val="3C0863A6"/>
    <w:lvl w:ilvl="0" w:tplc="4B1286B8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4D1B0B"/>
    <w:multiLevelType w:val="hybridMultilevel"/>
    <w:tmpl w:val="D27EAFB0"/>
    <w:lvl w:ilvl="0" w:tplc="74A68702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BA51CAB"/>
    <w:multiLevelType w:val="hybridMultilevel"/>
    <w:tmpl w:val="5380DD66"/>
    <w:lvl w:ilvl="0" w:tplc="099E77CE">
      <w:start w:val="1"/>
      <w:numFmt w:val="decimal"/>
      <w:lvlText w:val="%1)"/>
      <w:lvlJc w:val="left"/>
      <w:pPr>
        <w:ind w:left="735" w:hanging="375"/>
      </w:pPr>
      <w:rPr>
        <w:rFonts w:ascii="Times New Roman" w:hAnsi="Times New Roman" w:hint="default"/>
      </w:rPr>
    </w:lvl>
    <w:lvl w:ilvl="1" w:tplc="F36AEF9E">
      <w:start w:val="1"/>
      <w:numFmt w:val="lowerLetter"/>
      <w:lvlText w:val="%2)"/>
      <w:lvlJc w:val="left"/>
      <w:pPr>
        <w:ind w:left="785" w:hanging="360"/>
      </w:pPr>
      <w:rPr>
        <w:rFonts w:ascii="Times New Roman" w:hAnsi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673A79"/>
    <w:multiLevelType w:val="multilevel"/>
    <w:tmpl w:val="E500F1D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decimal"/>
      <w:lvlText w:val="%2)"/>
      <w:lvlJc w:val="left"/>
      <w:pPr>
        <w:tabs>
          <w:tab w:val="num" w:pos="785"/>
        </w:tabs>
        <w:ind w:left="785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-1413"/>
        </w:tabs>
        <w:ind w:left="927" w:hanging="360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8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7F2F59"/>
    <w:multiLevelType w:val="hybridMultilevel"/>
    <w:tmpl w:val="56F2FC0C"/>
    <w:lvl w:ilvl="0" w:tplc="1A2A159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ADC5B6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F90364C"/>
    <w:multiLevelType w:val="hybridMultilevel"/>
    <w:tmpl w:val="07965932"/>
    <w:lvl w:ilvl="0" w:tplc="5136F04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A66BB4"/>
    <w:multiLevelType w:val="hybridMultilevel"/>
    <w:tmpl w:val="3E128936"/>
    <w:lvl w:ilvl="0" w:tplc="6144D2A8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71D53D8E"/>
    <w:multiLevelType w:val="hybridMultilevel"/>
    <w:tmpl w:val="658402E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730A14E0"/>
    <w:multiLevelType w:val="hybridMultilevel"/>
    <w:tmpl w:val="E6A0424C"/>
    <w:lvl w:ilvl="0" w:tplc="E6B0AA0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Wingdings"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A7721E"/>
    <w:multiLevelType w:val="hybridMultilevel"/>
    <w:tmpl w:val="AAA2AF44"/>
    <w:lvl w:ilvl="0" w:tplc="E6943F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26D4E9D6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784C4CBE"/>
    <w:multiLevelType w:val="hybridMultilevel"/>
    <w:tmpl w:val="D5C80C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643935"/>
    <w:multiLevelType w:val="hybridMultilevel"/>
    <w:tmpl w:val="18526840"/>
    <w:lvl w:ilvl="0" w:tplc="0486FEDA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BD0AB5AE">
      <w:start w:val="1"/>
      <w:numFmt w:val="lowerLetter"/>
      <w:lvlText w:val="%2)"/>
      <w:lvlJc w:val="left"/>
      <w:pPr>
        <w:ind w:left="64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3B244B"/>
    <w:multiLevelType w:val="hybridMultilevel"/>
    <w:tmpl w:val="FDA43AA8"/>
    <w:lvl w:ilvl="0" w:tplc="D3BA37B2">
      <w:start w:val="2"/>
      <w:numFmt w:val="decimal"/>
      <w:lvlText w:val="%1."/>
      <w:lvlJc w:val="left"/>
      <w:pPr>
        <w:ind w:left="720" w:hanging="360"/>
      </w:pPr>
      <w:rPr>
        <w:rFonts w:cs="Wingdings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7"/>
  </w:num>
  <w:num w:numId="8">
    <w:abstractNumId w:val="11"/>
  </w:num>
  <w:num w:numId="9">
    <w:abstractNumId w:val="1"/>
    <w:lvlOverride w:ilvl="0">
      <w:startOverride w:val="1"/>
    </w:lvlOverride>
  </w:num>
  <w:num w:numId="10">
    <w:abstractNumId w:val="19"/>
  </w:num>
  <w:num w:numId="11">
    <w:abstractNumId w:val="22"/>
  </w:num>
  <w:num w:numId="12">
    <w:abstractNumId w:val="27"/>
  </w:num>
  <w:num w:numId="13">
    <w:abstractNumId w:val="23"/>
  </w:num>
  <w:num w:numId="14">
    <w:abstractNumId w:val="21"/>
  </w:num>
  <w:num w:numId="15">
    <w:abstractNumId w:val="15"/>
  </w:num>
  <w:num w:numId="16">
    <w:abstractNumId w:val="8"/>
  </w:num>
  <w:num w:numId="17">
    <w:abstractNumId w:val="3"/>
  </w:num>
  <w:num w:numId="18">
    <w:abstractNumId w:val="4"/>
  </w:num>
  <w:num w:numId="19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0">
    <w:abstractNumId w:val="25"/>
  </w:num>
  <w:num w:numId="21">
    <w:abstractNumId w:val="16"/>
  </w:num>
  <w:num w:numId="22">
    <w:abstractNumId w:val="10"/>
  </w:num>
  <w:num w:numId="23">
    <w:abstractNumId w:val="14"/>
  </w:num>
  <w:num w:numId="24">
    <w:abstractNumId w:val="13"/>
  </w:num>
  <w:num w:numId="25">
    <w:abstractNumId w:val="17"/>
  </w:num>
  <w:num w:numId="26">
    <w:abstractNumId w:val="5"/>
  </w:num>
  <w:num w:numId="27">
    <w:abstractNumId w:val="20"/>
  </w:num>
  <w:num w:numId="28">
    <w:abstractNumId w:val="24"/>
  </w:num>
  <w:num w:numId="29">
    <w:abstractNumId w:val="26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9F2DF8"/>
    <w:rsid w:val="00007311"/>
    <w:rsid w:val="00007CF3"/>
    <w:rsid w:val="000174A9"/>
    <w:rsid w:val="000244B3"/>
    <w:rsid w:val="00040441"/>
    <w:rsid w:val="000474C0"/>
    <w:rsid w:val="00050289"/>
    <w:rsid w:val="00050469"/>
    <w:rsid w:val="00061F20"/>
    <w:rsid w:val="00061FB4"/>
    <w:rsid w:val="00080D83"/>
    <w:rsid w:val="00082BD1"/>
    <w:rsid w:val="0009548F"/>
    <w:rsid w:val="000B1083"/>
    <w:rsid w:val="000C225B"/>
    <w:rsid w:val="000D1244"/>
    <w:rsid w:val="000D283E"/>
    <w:rsid w:val="000D3F86"/>
    <w:rsid w:val="000E0AC7"/>
    <w:rsid w:val="000F5D46"/>
    <w:rsid w:val="0010019B"/>
    <w:rsid w:val="001012EC"/>
    <w:rsid w:val="00112ED4"/>
    <w:rsid w:val="00120588"/>
    <w:rsid w:val="00120971"/>
    <w:rsid w:val="001214D0"/>
    <w:rsid w:val="001238E8"/>
    <w:rsid w:val="00124D4A"/>
    <w:rsid w:val="001304E7"/>
    <w:rsid w:val="00130B23"/>
    <w:rsid w:val="0014063D"/>
    <w:rsid w:val="00140E56"/>
    <w:rsid w:val="00142AC3"/>
    <w:rsid w:val="00151E37"/>
    <w:rsid w:val="00160310"/>
    <w:rsid w:val="00171785"/>
    <w:rsid w:val="00182A6B"/>
    <w:rsid w:val="001A099D"/>
    <w:rsid w:val="001A344D"/>
    <w:rsid w:val="001B0158"/>
    <w:rsid w:val="001B0543"/>
    <w:rsid w:val="001B20D2"/>
    <w:rsid w:val="001B210F"/>
    <w:rsid w:val="001B3F0D"/>
    <w:rsid w:val="001B5B25"/>
    <w:rsid w:val="001C19C7"/>
    <w:rsid w:val="001D0854"/>
    <w:rsid w:val="001E32CE"/>
    <w:rsid w:val="001E3C72"/>
    <w:rsid w:val="00204206"/>
    <w:rsid w:val="00205620"/>
    <w:rsid w:val="002279F6"/>
    <w:rsid w:val="0023555D"/>
    <w:rsid w:val="00241C1F"/>
    <w:rsid w:val="002425AE"/>
    <w:rsid w:val="00252ECC"/>
    <w:rsid w:val="00260C3C"/>
    <w:rsid w:val="00265062"/>
    <w:rsid w:val="002763A4"/>
    <w:rsid w:val="00296ACC"/>
    <w:rsid w:val="00297114"/>
    <w:rsid w:val="002B33F1"/>
    <w:rsid w:val="002C25CF"/>
    <w:rsid w:val="002C60BE"/>
    <w:rsid w:val="002C6347"/>
    <w:rsid w:val="002D0272"/>
    <w:rsid w:val="002D25A3"/>
    <w:rsid w:val="002F00FC"/>
    <w:rsid w:val="002F391F"/>
    <w:rsid w:val="002F41CE"/>
    <w:rsid w:val="002F575F"/>
    <w:rsid w:val="003060F1"/>
    <w:rsid w:val="0031060F"/>
    <w:rsid w:val="00315901"/>
    <w:rsid w:val="00316B1F"/>
    <w:rsid w:val="003173FE"/>
    <w:rsid w:val="00320AAC"/>
    <w:rsid w:val="0032396A"/>
    <w:rsid w:val="00325198"/>
    <w:rsid w:val="00332182"/>
    <w:rsid w:val="0033638D"/>
    <w:rsid w:val="003425E0"/>
    <w:rsid w:val="0035482A"/>
    <w:rsid w:val="003619F2"/>
    <w:rsid w:val="00362F69"/>
    <w:rsid w:val="00365820"/>
    <w:rsid w:val="00374749"/>
    <w:rsid w:val="00383C85"/>
    <w:rsid w:val="00387AAD"/>
    <w:rsid w:val="003920E6"/>
    <w:rsid w:val="003936CA"/>
    <w:rsid w:val="00396256"/>
    <w:rsid w:val="003A0CF6"/>
    <w:rsid w:val="003C554F"/>
    <w:rsid w:val="003C781A"/>
    <w:rsid w:val="003E7FDA"/>
    <w:rsid w:val="0040149C"/>
    <w:rsid w:val="004018AA"/>
    <w:rsid w:val="00414478"/>
    <w:rsid w:val="00415778"/>
    <w:rsid w:val="00420D65"/>
    <w:rsid w:val="00422919"/>
    <w:rsid w:val="00424662"/>
    <w:rsid w:val="00424BE2"/>
    <w:rsid w:val="00427695"/>
    <w:rsid w:val="00436887"/>
    <w:rsid w:val="00460BD4"/>
    <w:rsid w:val="00461B3F"/>
    <w:rsid w:val="00464146"/>
    <w:rsid w:val="00476E30"/>
    <w:rsid w:val="00492BD3"/>
    <w:rsid w:val="004B70BD"/>
    <w:rsid w:val="004B74A6"/>
    <w:rsid w:val="004C074F"/>
    <w:rsid w:val="004C61B9"/>
    <w:rsid w:val="004C7AF5"/>
    <w:rsid w:val="004D7DE2"/>
    <w:rsid w:val="004E7FA7"/>
    <w:rsid w:val="004F1CFB"/>
    <w:rsid w:val="004F63DD"/>
    <w:rsid w:val="004F6711"/>
    <w:rsid w:val="00501EE1"/>
    <w:rsid w:val="00513910"/>
    <w:rsid w:val="00517DBE"/>
    <w:rsid w:val="0052111D"/>
    <w:rsid w:val="005338C1"/>
    <w:rsid w:val="005415D9"/>
    <w:rsid w:val="005416F8"/>
    <w:rsid w:val="00550A14"/>
    <w:rsid w:val="00553A9D"/>
    <w:rsid w:val="0055657D"/>
    <w:rsid w:val="00572E22"/>
    <w:rsid w:val="00574346"/>
    <w:rsid w:val="005760A9"/>
    <w:rsid w:val="00580C4F"/>
    <w:rsid w:val="0058141C"/>
    <w:rsid w:val="00581FDA"/>
    <w:rsid w:val="00583573"/>
    <w:rsid w:val="00594464"/>
    <w:rsid w:val="005D5DEA"/>
    <w:rsid w:val="005E074A"/>
    <w:rsid w:val="005F0860"/>
    <w:rsid w:val="005F13D5"/>
    <w:rsid w:val="0060403F"/>
    <w:rsid w:val="00604CCA"/>
    <w:rsid w:val="006070F8"/>
    <w:rsid w:val="006115BA"/>
    <w:rsid w:val="00622781"/>
    <w:rsid w:val="006233CA"/>
    <w:rsid w:val="0062456B"/>
    <w:rsid w:val="00632D68"/>
    <w:rsid w:val="00635F27"/>
    <w:rsid w:val="00640BFF"/>
    <w:rsid w:val="0064625C"/>
    <w:rsid w:val="0064681B"/>
    <w:rsid w:val="00655D09"/>
    <w:rsid w:val="00663241"/>
    <w:rsid w:val="0066560D"/>
    <w:rsid w:val="0069621B"/>
    <w:rsid w:val="006A4168"/>
    <w:rsid w:val="006A582A"/>
    <w:rsid w:val="006B2300"/>
    <w:rsid w:val="006B4267"/>
    <w:rsid w:val="006B7FD9"/>
    <w:rsid w:val="006C1866"/>
    <w:rsid w:val="006D4EDB"/>
    <w:rsid w:val="006D6938"/>
    <w:rsid w:val="006E16F7"/>
    <w:rsid w:val="006E2860"/>
    <w:rsid w:val="006F209E"/>
    <w:rsid w:val="006F4A68"/>
    <w:rsid w:val="00702A8D"/>
    <w:rsid w:val="0070793F"/>
    <w:rsid w:val="00727F94"/>
    <w:rsid w:val="007337EB"/>
    <w:rsid w:val="00745D18"/>
    <w:rsid w:val="007628AB"/>
    <w:rsid w:val="007664BF"/>
    <w:rsid w:val="00776530"/>
    <w:rsid w:val="00786DD1"/>
    <w:rsid w:val="00791E8E"/>
    <w:rsid w:val="00793D0F"/>
    <w:rsid w:val="007A0109"/>
    <w:rsid w:val="007A446C"/>
    <w:rsid w:val="007B07A5"/>
    <w:rsid w:val="007B2500"/>
    <w:rsid w:val="007B57D2"/>
    <w:rsid w:val="007C15EB"/>
    <w:rsid w:val="007D61D6"/>
    <w:rsid w:val="007E0B61"/>
    <w:rsid w:val="007E1B19"/>
    <w:rsid w:val="007E48AD"/>
    <w:rsid w:val="007E7F60"/>
    <w:rsid w:val="007F3623"/>
    <w:rsid w:val="00825E4C"/>
    <w:rsid w:val="008272A2"/>
    <w:rsid w:val="00827311"/>
    <w:rsid w:val="00834BB4"/>
    <w:rsid w:val="00835187"/>
    <w:rsid w:val="00835DB7"/>
    <w:rsid w:val="0084174B"/>
    <w:rsid w:val="00845EB8"/>
    <w:rsid w:val="00856BEA"/>
    <w:rsid w:val="00873501"/>
    <w:rsid w:val="00876326"/>
    <w:rsid w:val="008820A4"/>
    <w:rsid w:val="0089016C"/>
    <w:rsid w:val="008918D7"/>
    <w:rsid w:val="00892503"/>
    <w:rsid w:val="00893163"/>
    <w:rsid w:val="00893594"/>
    <w:rsid w:val="008945D9"/>
    <w:rsid w:val="008B1DA8"/>
    <w:rsid w:val="008B5840"/>
    <w:rsid w:val="008C5429"/>
    <w:rsid w:val="008D7075"/>
    <w:rsid w:val="008E7ECA"/>
    <w:rsid w:val="008F4418"/>
    <w:rsid w:val="00904B41"/>
    <w:rsid w:val="009175DB"/>
    <w:rsid w:val="00917D96"/>
    <w:rsid w:val="0092162E"/>
    <w:rsid w:val="00923168"/>
    <w:rsid w:val="00934B21"/>
    <w:rsid w:val="00940DE2"/>
    <w:rsid w:val="00950267"/>
    <w:rsid w:val="00954E8A"/>
    <w:rsid w:val="00965359"/>
    <w:rsid w:val="00976B69"/>
    <w:rsid w:val="00977D97"/>
    <w:rsid w:val="009A0A54"/>
    <w:rsid w:val="009A2271"/>
    <w:rsid w:val="009A7609"/>
    <w:rsid w:val="009B1DD3"/>
    <w:rsid w:val="009D1F06"/>
    <w:rsid w:val="009D70B0"/>
    <w:rsid w:val="009D71C1"/>
    <w:rsid w:val="009E30F7"/>
    <w:rsid w:val="009E3E19"/>
    <w:rsid w:val="009F2CF0"/>
    <w:rsid w:val="009F2DF8"/>
    <w:rsid w:val="00A00ECD"/>
    <w:rsid w:val="00A04690"/>
    <w:rsid w:val="00A05B17"/>
    <w:rsid w:val="00A05D23"/>
    <w:rsid w:val="00A102DB"/>
    <w:rsid w:val="00A22ECD"/>
    <w:rsid w:val="00A40DD3"/>
    <w:rsid w:val="00A44F5A"/>
    <w:rsid w:val="00A656F5"/>
    <w:rsid w:val="00A82DB4"/>
    <w:rsid w:val="00A8311B"/>
    <w:rsid w:val="00A9478A"/>
    <w:rsid w:val="00A95599"/>
    <w:rsid w:val="00AA73DE"/>
    <w:rsid w:val="00AA7669"/>
    <w:rsid w:val="00AB2FD0"/>
    <w:rsid w:val="00AD1EFE"/>
    <w:rsid w:val="00AD37F3"/>
    <w:rsid w:val="00AD47BC"/>
    <w:rsid w:val="00AD4B6B"/>
    <w:rsid w:val="00AE07E7"/>
    <w:rsid w:val="00AE46B0"/>
    <w:rsid w:val="00B01F08"/>
    <w:rsid w:val="00B01F7D"/>
    <w:rsid w:val="00B04973"/>
    <w:rsid w:val="00B14229"/>
    <w:rsid w:val="00B16E8F"/>
    <w:rsid w:val="00B30401"/>
    <w:rsid w:val="00B304B1"/>
    <w:rsid w:val="00B42172"/>
    <w:rsid w:val="00B44B0C"/>
    <w:rsid w:val="00B63B04"/>
    <w:rsid w:val="00B6637D"/>
    <w:rsid w:val="00B712D3"/>
    <w:rsid w:val="00B77BE6"/>
    <w:rsid w:val="00B81584"/>
    <w:rsid w:val="00BB0739"/>
    <w:rsid w:val="00BB48CD"/>
    <w:rsid w:val="00BB4D36"/>
    <w:rsid w:val="00BB76D0"/>
    <w:rsid w:val="00BC363C"/>
    <w:rsid w:val="00BD0EEB"/>
    <w:rsid w:val="00BE3096"/>
    <w:rsid w:val="00BE3A13"/>
    <w:rsid w:val="00BF1D24"/>
    <w:rsid w:val="00C165B9"/>
    <w:rsid w:val="00C55121"/>
    <w:rsid w:val="00C62C24"/>
    <w:rsid w:val="00C635B6"/>
    <w:rsid w:val="00C72103"/>
    <w:rsid w:val="00C768A9"/>
    <w:rsid w:val="00C871C4"/>
    <w:rsid w:val="00CB072F"/>
    <w:rsid w:val="00CB71D1"/>
    <w:rsid w:val="00CC32ED"/>
    <w:rsid w:val="00CD1AD9"/>
    <w:rsid w:val="00CD2194"/>
    <w:rsid w:val="00CD3B28"/>
    <w:rsid w:val="00CE005B"/>
    <w:rsid w:val="00CE75DD"/>
    <w:rsid w:val="00CF2AD3"/>
    <w:rsid w:val="00CF3C09"/>
    <w:rsid w:val="00CF4CB1"/>
    <w:rsid w:val="00CF5E00"/>
    <w:rsid w:val="00D0361A"/>
    <w:rsid w:val="00D07E15"/>
    <w:rsid w:val="00D121D4"/>
    <w:rsid w:val="00D135F0"/>
    <w:rsid w:val="00D14783"/>
    <w:rsid w:val="00D26A08"/>
    <w:rsid w:val="00D3003B"/>
    <w:rsid w:val="00D30ADD"/>
    <w:rsid w:val="00D35DB0"/>
    <w:rsid w:val="00D42DA2"/>
    <w:rsid w:val="00D43A0D"/>
    <w:rsid w:val="00D44807"/>
    <w:rsid w:val="00D46867"/>
    <w:rsid w:val="00D526F3"/>
    <w:rsid w:val="00D562E6"/>
    <w:rsid w:val="00D608E7"/>
    <w:rsid w:val="00D63A72"/>
    <w:rsid w:val="00D71253"/>
    <w:rsid w:val="00DA2034"/>
    <w:rsid w:val="00DB0617"/>
    <w:rsid w:val="00DB54D5"/>
    <w:rsid w:val="00DB7CAB"/>
    <w:rsid w:val="00DC1BF7"/>
    <w:rsid w:val="00DC4049"/>
    <w:rsid w:val="00DC733E"/>
    <w:rsid w:val="00DD03F8"/>
    <w:rsid w:val="00DD05A1"/>
    <w:rsid w:val="00DF57BE"/>
    <w:rsid w:val="00DF6AC6"/>
    <w:rsid w:val="00DF7DB0"/>
    <w:rsid w:val="00E06500"/>
    <w:rsid w:val="00E11782"/>
    <w:rsid w:val="00E166AD"/>
    <w:rsid w:val="00E2092F"/>
    <w:rsid w:val="00E30AE9"/>
    <w:rsid w:val="00E34EDC"/>
    <w:rsid w:val="00E4444F"/>
    <w:rsid w:val="00E52D72"/>
    <w:rsid w:val="00E54400"/>
    <w:rsid w:val="00E57060"/>
    <w:rsid w:val="00E6560B"/>
    <w:rsid w:val="00E70096"/>
    <w:rsid w:val="00E72FBD"/>
    <w:rsid w:val="00E75D7B"/>
    <w:rsid w:val="00E829CA"/>
    <w:rsid w:val="00E87616"/>
    <w:rsid w:val="00E93098"/>
    <w:rsid w:val="00EA0008"/>
    <w:rsid w:val="00EA1114"/>
    <w:rsid w:val="00EA18C3"/>
    <w:rsid w:val="00EA267B"/>
    <w:rsid w:val="00EA3255"/>
    <w:rsid w:val="00EA5C16"/>
    <w:rsid w:val="00EA7ABF"/>
    <w:rsid w:val="00EB5B93"/>
    <w:rsid w:val="00EC6BBC"/>
    <w:rsid w:val="00ED2D5E"/>
    <w:rsid w:val="00EF000D"/>
    <w:rsid w:val="00EF0820"/>
    <w:rsid w:val="00F05544"/>
    <w:rsid w:val="00F23BF4"/>
    <w:rsid w:val="00F24EF0"/>
    <w:rsid w:val="00F323B5"/>
    <w:rsid w:val="00F35D04"/>
    <w:rsid w:val="00F40E95"/>
    <w:rsid w:val="00F45D73"/>
    <w:rsid w:val="00F47361"/>
    <w:rsid w:val="00F513AD"/>
    <w:rsid w:val="00F545A3"/>
    <w:rsid w:val="00F55175"/>
    <w:rsid w:val="00F91EA8"/>
    <w:rsid w:val="00F96AC9"/>
    <w:rsid w:val="00FA7D89"/>
    <w:rsid w:val="00FB0F02"/>
    <w:rsid w:val="00FB31BD"/>
    <w:rsid w:val="00FB5706"/>
    <w:rsid w:val="00FB5DFC"/>
    <w:rsid w:val="00FC2A99"/>
    <w:rsid w:val="00FC5982"/>
    <w:rsid w:val="00FE06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17D96"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40DE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F4CB1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AE46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E46B0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CW_Lista,mm,naglowek,T_SZ_List Paragraph"/>
    <w:basedOn w:val="Normalny"/>
    <w:link w:val="AkapitzlistZnak"/>
    <w:uiPriority w:val="34"/>
    <w:qFormat/>
    <w:rsid w:val="00AA73DE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415778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84174B"/>
    <w:rPr>
      <w:color w:val="808080"/>
    </w:rPr>
  </w:style>
  <w:style w:type="character" w:customStyle="1" w:styleId="Nagwek1Znak">
    <w:name w:val="Nagłówek 1 Znak"/>
    <w:basedOn w:val="Domylnaczcionkaakapitu"/>
    <w:link w:val="Nagwek1"/>
    <w:rsid w:val="00940DE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40DE2"/>
    <w:pPr>
      <w:spacing w:line="276" w:lineRule="auto"/>
      <w:outlineLvl w:val="9"/>
    </w:pPr>
    <w:rPr>
      <w:rFonts w:ascii="Arial" w:eastAsia="Times New Roman" w:hAnsi="Arial" w:cs="Times New Roman"/>
      <w:color w:val="A5A5A5"/>
      <w:lang w:eastAsia="en-US"/>
    </w:rPr>
  </w:style>
  <w:style w:type="paragraph" w:customStyle="1" w:styleId="western">
    <w:name w:val="western"/>
    <w:basedOn w:val="Normalny"/>
    <w:rsid w:val="005E074A"/>
    <w:pPr>
      <w:spacing w:before="100" w:beforeAutospacing="1" w:after="100" w:afterAutospacing="1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Default">
    <w:name w:val="Default"/>
    <w:qFormat/>
    <w:rsid w:val="00427695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562E6"/>
    <w:rPr>
      <w:rFonts w:ascii="Arial" w:hAnsi="Arial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CF4CB1"/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CF4CB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Domylnie">
    <w:name w:val="WW-Domyślnie"/>
    <w:qFormat/>
    <w:rsid w:val="00CF4CB1"/>
    <w:pPr>
      <w:widowControl w:val="0"/>
      <w:suppressAutoHyphens/>
    </w:pPr>
    <w:rPr>
      <w:rFonts w:cs="Wingdings"/>
      <w:color w:val="000000"/>
      <w:sz w:val="24"/>
      <w:lang w:eastAsia="ar-SA"/>
    </w:rPr>
  </w:style>
  <w:style w:type="paragraph" w:styleId="Bezodstpw">
    <w:name w:val="No Spacing"/>
    <w:link w:val="BezodstpwZnak"/>
    <w:uiPriority w:val="1"/>
    <w:qFormat/>
    <w:rsid w:val="00CF4CB1"/>
    <w:rPr>
      <w:rFonts w:ascii="Arial" w:hAnsi="Arial"/>
      <w:sz w:val="24"/>
      <w:szCs w:val="24"/>
    </w:rPr>
  </w:style>
  <w:style w:type="character" w:customStyle="1" w:styleId="BezodstpwZnak">
    <w:name w:val="Bez odstępów Znak"/>
    <w:link w:val="Bezodstpw"/>
    <w:uiPriority w:val="1"/>
    <w:rsid w:val="00CF4CB1"/>
    <w:rPr>
      <w:rFonts w:ascii="Arial" w:hAnsi="Arial"/>
      <w:sz w:val="24"/>
      <w:szCs w:val="24"/>
    </w:rPr>
  </w:style>
  <w:style w:type="paragraph" w:styleId="Legenda">
    <w:name w:val="caption"/>
    <w:basedOn w:val="Normalny"/>
    <w:next w:val="Normalny"/>
    <w:qFormat/>
    <w:rsid w:val="00CF4CB1"/>
    <w:rPr>
      <w:rFonts w:ascii="Courier New" w:hAnsi="Courier New"/>
      <w:b/>
      <w:szCs w:val="20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,mm Znak,naglowek Znak,T_SZ_List Paragraph Znak"/>
    <w:link w:val="Akapitzlist"/>
    <w:uiPriority w:val="34"/>
    <w:qFormat/>
    <w:locked/>
    <w:rsid w:val="00CF4CB1"/>
    <w:rPr>
      <w:rFonts w:ascii="Arial" w:hAnsi="Arial"/>
      <w:sz w:val="24"/>
      <w:szCs w:val="24"/>
    </w:rPr>
  </w:style>
  <w:style w:type="paragraph" w:customStyle="1" w:styleId="Tekstpodstawowywcity31">
    <w:name w:val="Tekst podstawowy wcięty 31"/>
    <w:basedOn w:val="Normalny"/>
    <w:rsid w:val="00CF4CB1"/>
    <w:pPr>
      <w:suppressAutoHyphens/>
      <w:spacing w:after="120"/>
      <w:ind w:left="283"/>
    </w:pPr>
    <w:rPr>
      <w:rFonts w:ascii="Times New Roman" w:hAnsi="Times New Roman"/>
      <w:sz w:val="16"/>
      <w:szCs w:val="16"/>
      <w:lang w:eastAsia="ar-SA"/>
    </w:rPr>
  </w:style>
  <w:style w:type="character" w:customStyle="1" w:styleId="markedcontent">
    <w:name w:val="markedcontent"/>
    <w:basedOn w:val="Domylnaczcionkaakapitu"/>
    <w:uiPriority w:val="99"/>
    <w:rsid w:val="00CF4CB1"/>
  </w:style>
  <w:style w:type="character" w:styleId="Pogrubienie">
    <w:name w:val="Strong"/>
    <w:basedOn w:val="Domylnaczcionkaakapitu"/>
    <w:uiPriority w:val="22"/>
    <w:qFormat/>
    <w:rsid w:val="00CF4CB1"/>
    <w:rPr>
      <w:b/>
      <w:bCs/>
    </w:rPr>
  </w:style>
  <w:style w:type="character" w:customStyle="1" w:styleId="t286pc">
    <w:name w:val="t286pc"/>
    <w:basedOn w:val="Domylnaczcionkaakapitu"/>
    <w:rsid w:val="00CF4CB1"/>
  </w:style>
  <w:style w:type="paragraph" w:customStyle="1" w:styleId="v1msonormal">
    <w:name w:val="v1msonormal"/>
    <w:basedOn w:val="Normalny"/>
    <w:rsid w:val="00CF4CB1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MOKU">
    <w:name w:val="ZMOKU"/>
    <w:basedOn w:val="Normalny"/>
    <w:rsid w:val="00CF4CB1"/>
    <w:pPr>
      <w:widowControl w:val="0"/>
      <w:shd w:val="clear" w:color="auto" w:fill="FFFFFF"/>
      <w:suppressAutoHyphens/>
      <w:autoSpaceDE w:val="0"/>
      <w:spacing w:before="120" w:after="120"/>
      <w:jc w:val="both"/>
    </w:pPr>
    <w:rPr>
      <w:rFonts w:ascii="Times New Roman" w:eastAsia="Arial" w:hAnsi="Times New Roman" w:cs="Arial"/>
      <w:color w:val="000000"/>
      <w:kern w:val="2"/>
      <w:lang w:eastAsia="zh-CN" w:bidi="hi-IN"/>
    </w:rPr>
  </w:style>
  <w:style w:type="character" w:customStyle="1" w:styleId="lrzxr">
    <w:name w:val="lrzxr"/>
    <w:basedOn w:val="Domylnaczcionkaakapitu"/>
    <w:rsid w:val="00CF4C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F82236-E4ED-45F0-953C-D08703379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(1).dot</Template>
  <TotalTime>374</TotalTime>
  <Pages>1</Pages>
  <Words>79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DEFS - Cygert Piotr</dc:creator>
  <cp:lastModifiedBy>TWROBLEWSKI</cp:lastModifiedBy>
  <cp:revision>102</cp:revision>
  <cp:lastPrinted>2026-06-01T12:30:00Z</cp:lastPrinted>
  <dcterms:created xsi:type="dcterms:W3CDTF">2025-09-19T06:03:00Z</dcterms:created>
  <dcterms:modified xsi:type="dcterms:W3CDTF">2026-07-20T12:10:00Z</dcterms:modified>
</cp:coreProperties>
</file>