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CB1" w:rsidRPr="00197F41" w:rsidRDefault="00CF4CB1" w:rsidP="00265062">
      <w:pPr>
        <w:pStyle w:val="Nagwek3"/>
        <w:suppressAutoHyphens/>
        <w:spacing w:before="0" w:line="360" w:lineRule="auto"/>
        <w:jc w:val="right"/>
        <w:rPr>
          <w:rFonts w:ascii="Times New Roman" w:hAnsi="Times New Roman"/>
          <w:b w:val="0"/>
          <w:i/>
          <w:color w:val="000000" w:themeColor="text1"/>
        </w:rPr>
      </w:pPr>
      <w:r w:rsidRPr="00197F41">
        <w:rPr>
          <w:rFonts w:ascii="Times New Roman" w:hAnsi="Times New Roman"/>
          <w:b w:val="0"/>
          <w:i/>
          <w:color w:val="000000" w:themeColor="text1"/>
        </w:rPr>
        <w:t xml:space="preserve">Załącznik nr </w:t>
      </w:r>
      <w:r>
        <w:rPr>
          <w:rFonts w:ascii="Times New Roman" w:hAnsi="Times New Roman"/>
          <w:b w:val="0"/>
          <w:i/>
          <w:color w:val="000000" w:themeColor="text1"/>
        </w:rPr>
        <w:t>1</w:t>
      </w:r>
      <w:r w:rsidRPr="00197F41">
        <w:rPr>
          <w:rFonts w:ascii="Times New Roman" w:hAnsi="Times New Roman"/>
          <w:b w:val="0"/>
          <w:i/>
          <w:color w:val="000000" w:themeColor="text1"/>
        </w:rPr>
        <w:t xml:space="preserve"> do zapytania ofertowego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CF4CB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120588" w:rsidRPr="00197F41" w:rsidRDefault="00120588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CF4CB1" w:rsidRPr="00197F41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197F41">
        <w:rPr>
          <w:color w:val="000000" w:themeColor="text1"/>
        </w:rPr>
        <w:t xml:space="preserve"> </w:t>
      </w:r>
      <w:r w:rsidRPr="00197F41">
        <w:rPr>
          <w:rFonts w:ascii="Times New Roman" w:hAnsi="Times New Roman"/>
          <w:color w:val="000000" w:themeColor="text1"/>
        </w:rPr>
        <w:t xml:space="preserve">(pieczęć adresowa </w:t>
      </w:r>
      <w:r>
        <w:rPr>
          <w:rFonts w:ascii="Times New Roman" w:hAnsi="Times New Roman"/>
          <w:color w:val="000000" w:themeColor="text1"/>
        </w:rPr>
        <w:t>Wykonawcy</w:t>
      </w:r>
      <w:r w:rsidRPr="00197F41">
        <w:rPr>
          <w:rFonts w:ascii="Times New Roman" w:hAnsi="Times New Roman"/>
          <w:color w:val="000000" w:themeColor="text1"/>
        </w:rPr>
        <w:t>/imię/nazwisko/adres/telefon/e-mail)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CF4CB1" w:rsidRPr="00197F41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CF4CB1" w:rsidRPr="00422919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197F41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CF4CB1" w:rsidRPr="00410483" w:rsidRDefault="00CF4CB1" w:rsidP="00CF4CB1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  <w:r w:rsidRPr="00410483">
        <w:rPr>
          <w:rFonts w:cs="Times New Roman"/>
          <w:color w:val="FF0000"/>
          <w:sz w:val="22"/>
          <w:szCs w:val="22"/>
        </w:rPr>
        <w:t xml:space="preserve">               </w:t>
      </w:r>
    </w:p>
    <w:p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120588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CF4CB1" w:rsidRPr="00120588" w:rsidRDefault="00CF4CB1" w:rsidP="00CF4CB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CF4CB1" w:rsidRPr="00120588" w:rsidRDefault="00CF4CB1" w:rsidP="00CF4CB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120588">
        <w:rPr>
          <w:rFonts w:ascii="Times New Roman" w:hAnsi="Times New Roman"/>
          <w:b/>
          <w:color w:val="000000" w:themeColor="text1"/>
        </w:rPr>
        <w:t>1.</w:t>
      </w:r>
      <w:r w:rsidRPr="00120588">
        <w:rPr>
          <w:rFonts w:ascii="Times New Roman" w:hAnsi="Times New Roman"/>
          <w:color w:val="000000" w:themeColor="text1"/>
        </w:rPr>
        <w:t xml:space="preserve"> W odpowiedzi na zapytanie ofertowe nr ……………………… z dnia …………………………. </w:t>
      </w:r>
      <w:r w:rsidR="00C871C4" w:rsidRPr="00120588">
        <w:rPr>
          <w:rFonts w:ascii="Times New Roman" w:hAnsi="Times New Roman"/>
          <w:b/>
          <w:color w:val="000000" w:themeColor="text1"/>
          <w:sz w:val="22"/>
          <w:szCs w:val="22"/>
        </w:rPr>
        <w:t xml:space="preserve">w </w:t>
      </w:r>
      <w:r w:rsidR="001E32CE" w:rsidRPr="00120588">
        <w:rPr>
          <w:rFonts w:ascii="Times New Roman" w:hAnsi="Times New Roman"/>
          <w:b/>
          <w:color w:val="000000" w:themeColor="text1"/>
          <w:sz w:val="22"/>
          <w:szCs w:val="22"/>
        </w:rPr>
        <w:t>łącznej kwocie</w:t>
      </w:r>
      <w:r w:rsidR="00C871C4" w:rsidRPr="00120588">
        <w:rPr>
          <w:rFonts w:ascii="Times New Roman" w:hAnsi="Times New Roman"/>
          <w:color w:val="000000" w:themeColor="text1"/>
        </w:rPr>
        <w:t xml:space="preserve"> </w:t>
      </w:r>
      <w:r w:rsidRPr="00120588">
        <w:rPr>
          <w:rFonts w:ascii="Times New Roman" w:hAnsi="Times New Roman"/>
          <w:color w:val="000000" w:themeColor="text1"/>
        </w:rPr>
        <w:t xml:space="preserve">na </w:t>
      </w:r>
      <w:r w:rsidR="00513910" w:rsidRPr="00D71253">
        <w:rPr>
          <w:rFonts w:ascii="Times New Roman" w:eastAsia="Calibri" w:hAnsi="Times New Roman"/>
          <w:b/>
          <w:color w:val="000000" w:themeColor="text1"/>
        </w:rPr>
        <w:t>Świadczenie</w:t>
      </w:r>
      <w:r w:rsidR="0089016C" w:rsidRPr="00D71253">
        <w:rPr>
          <w:rFonts w:ascii="Times New Roman" w:eastAsia="Calibri" w:hAnsi="Times New Roman"/>
          <w:b/>
          <w:color w:val="000000" w:themeColor="text1"/>
        </w:rPr>
        <w:t xml:space="preserve"> </w:t>
      </w:r>
      <w:r w:rsidR="00DC1BF7" w:rsidRPr="00D71253">
        <w:rPr>
          <w:rFonts w:ascii="Times New Roman" w:eastAsia="Calibri" w:hAnsi="Times New Roman"/>
          <w:b/>
          <w:color w:val="000000" w:themeColor="text1"/>
        </w:rPr>
        <w:t>poradnictwa prawnego</w:t>
      </w:r>
      <w:r w:rsidR="00DC1BF7">
        <w:rPr>
          <w:rFonts w:ascii="Times New Roman" w:eastAsia="Calibri" w:hAnsi="Times New Roman"/>
          <w:color w:val="000000" w:themeColor="text1"/>
        </w:rPr>
        <w:t xml:space="preserve"> </w:t>
      </w:r>
      <w:r w:rsidR="00513910" w:rsidRPr="00120588">
        <w:rPr>
          <w:rFonts w:ascii="Times New Roman" w:eastAsia="Calibri" w:hAnsi="Times New Roman"/>
          <w:color w:val="000000" w:themeColor="text1"/>
        </w:rPr>
        <w:t>na rzecz uczestników projektu „Centralnie Rodzina”</w:t>
      </w:r>
      <w:r w:rsidR="00C871C4" w:rsidRPr="00120588">
        <w:rPr>
          <w:rFonts w:ascii="Times New Roman" w:hAnsi="Times New Roman"/>
          <w:color w:val="000000" w:themeColor="text1"/>
        </w:rPr>
        <w:t xml:space="preserve"> </w:t>
      </w:r>
      <w:r w:rsidRPr="00120588">
        <w:rPr>
          <w:rFonts w:ascii="Times New Roman" w:hAnsi="Times New Roman"/>
          <w:color w:val="000000" w:themeColor="text1"/>
        </w:rPr>
        <w:t>na niżej wymienionych warunkach:</w:t>
      </w:r>
    </w:p>
    <w:p w:rsidR="00CF4CB1" w:rsidRPr="00120588" w:rsidRDefault="00CF4CB1" w:rsidP="00CF4CB1">
      <w:pPr>
        <w:pStyle w:val="WW-Domylnie"/>
        <w:spacing w:line="360" w:lineRule="auto"/>
        <w:rPr>
          <w:rFonts w:cs="Times New Roman"/>
          <w:color w:val="000000" w:themeColor="text1"/>
          <w:sz w:val="16"/>
          <w:szCs w:val="16"/>
        </w:rPr>
      </w:pPr>
    </w:p>
    <w:p w:rsidR="00CF4CB1" w:rsidRPr="00120588" w:rsidRDefault="00CF4CB1" w:rsidP="00DD05A1">
      <w:pPr>
        <w:pStyle w:val="WW-Domylnie"/>
        <w:spacing w:after="100"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>netto………………………</w:t>
      </w:r>
      <w:r w:rsidR="00AD47BC" w:rsidRPr="00120588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…………………………………………………………………………….</w:t>
      </w: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>, brutto……………………………</w:t>
      </w:r>
      <w:r w:rsidR="00AD47BC" w:rsidRPr="00120588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………………………………………………….…………..………</w:t>
      </w: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>, (słownie)…………………….</w:t>
      </w:r>
      <w:r w:rsidR="00AD47BC" w:rsidRPr="00120588">
        <w:rPr>
          <w:rFonts w:eastAsia="Calibri"/>
          <w:color w:val="000000" w:themeColor="text1"/>
          <w:sz w:val="22"/>
          <w:szCs w:val="22"/>
          <w:lang w:eastAsia="en-US"/>
        </w:rPr>
        <w:t>.………………………………………………………………….………</w:t>
      </w:r>
      <w:r w:rsidRPr="00120588">
        <w:rPr>
          <w:rFonts w:eastAsia="Calibri"/>
          <w:color w:val="000000" w:themeColor="text1"/>
          <w:sz w:val="22"/>
          <w:szCs w:val="22"/>
          <w:lang w:eastAsia="en-US"/>
        </w:rPr>
        <w:t xml:space="preserve"> w tym kwota VAT</w:t>
      </w:r>
      <w:r w:rsidRPr="00120588">
        <w:rPr>
          <w:rFonts w:cs="Times New Roman"/>
          <w:color w:val="000000" w:themeColor="text1"/>
          <w:sz w:val="22"/>
          <w:szCs w:val="22"/>
        </w:rPr>
        <w:t xml:space="preserve"> (….…%) w kwocie …………………………………………………………….., (słownie)……………………</w:t>
      </w:r>
      <w:r w:rsidR="00AD47BC" w:rsidRPr="00120588">
        <w:rPr>
          <w:rFonts w:cs="Times New Roman"/>
          <w:color w:val="000000" w:themeColor="text1"/>
          <w:sz w:val="22"/>
          <w:szCs w:val="22"/>
        </w:rPr>
        <w:t>………….………………………………………………..………………</w:t>
      </w:r>
    </w:p>
    <w:tbl>
      <w:tblPr>
        <w:tblStyle w:val="Tabela-Siatka"/>
        <w:tblpPr w:leftFromText="141" w:rightFromText="141" w:vertAnchor="text" w:tblpY="62"/>
        <w:tblW w:w="9288" w:type="dxa"/>
        <w:tblLayout w:type="fixed"/>
        <w:tblLook w:val="04A0"/>
      </w:tblPr>
      <w:tblGrid>
        <w:gridCol w:w="564"/>
        <w:gridCol w:w="2238"/>
        <w:gridCol w:w="850"/>
        <w:gridCol w:w="1418"/>
        <w:gridCol w:w="1134"/>
        <w:gridCol w:w="1559"/>
        <w:gridCol w:w="1525"/>
      </w:tblGrid>
      <w:tr w:rsidR="00CF4CB1" w:rsidRPr="00120588" w:rsidTr="00476E30">
        <w:trPr>
          <w:trHeight w:val="551"/>
        </w:trPr>
        <w:tc>
          <w:tcPr>
            <w:tcW w:w="564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2238" w:type="dxa"/>
            <w:shd w:val="clear" w:color="auto" w:fill="BFBFBF" w:themeFill="background1" w:themeFillShade="BF"/>
            <w:vAlign w:val="center"/>
          </w:tcPr>
          <w:p w:rsidR="00CF4CB1" w:rsidRPr="00120588" w:rsidRDefault="00EA1114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4241E0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 xml:space="preserve">Nazwa </w:t>
            </w:r>
            <w:r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usługi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513910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 xml:space="preserve">Cena za  1 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br/>
            </w:r>
            <w:r w:rsidR="00513910" w:rsidRPr="00120588">
              <w:rPr>
                <w:rFonts w:ascii="Times New Roman" w:hAnsi="Times New Roman"/>
                <w:b/>
                <w:color w:val="000000" w:themeColor="text1"/>
              </w:rPr>
              <w:t>godzinę</w:t>
            </w:r>
            <w:r w:rsidR="00DC4049" w:rsidRPr="00120588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t>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>Wartość netto (zł)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br/>
              <w:t xml:space="preserve">(pozycja </w:t>
            </w:r>
            <w:r w:rsidRPr="00120588">
              <w:rPr>
                <w:rFonts w:ascii="Times New Roman" w:hAnsi="Times New Roman"/>
                <w:b/>
                <w:color w:val="000000" w:themeColor="text1"/>
              </w:rPr>
              <w:br/>
              <w:t>3 x 4)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>Zastosowana stawka podatku VAT (%)</w:t>
            </w:r>
          </w:p>
        </w:tc>
        <w:tc>
          <w:tcPr>
            <w:tcW w:w="1525" w:type="dxa"/>
            <w:shd w:val="clear" w:color="auto" w:fill="BFBFBF" w:themeFill="background1" w:themeFillShade="BF"/>
            <w:vAlign w:val="center"/>
          </w:tcPr>
          <w:p w:rsidR="00CF4CB1" w:rsidRPr="00120588" w:rsidRDefault="00CF4CB1" w:rsidP="009E3E1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120588">
              <w:rPr>
                <w:rFonts w:ascii="Times New Roman" w:hAnsi="Times New Roman"/>
                <w:b/>
                <w:color w:val="000000" w:themeColor="text1"/>
              </w:rPr>
              <w:t xml:space="preserve">Łączna  wartość brutto </w:t>
            </w:r>
            <w:r w:rsidR="00476E30">
              <w:rPr>
                <w:rFonts w:ascii="Times New Roman" w:hAnsi="Times New Roman"/>
                <w:b/>
                <w:color w:val="000000" w:themeColor="text1"/>
              </w:rPr>
              <w:t xml:space="preserve">(zł) </w:t>
            </w:r>
            <w:r w:rsidRPr="00120588">
              <w:rPr>
                <w:rFonts w:ascii="Times New Roman" w:hAnsi="Times New Roman" w:cs="Times New Roman"/>
                <w:b/>
                <w:color w:val="000000" w:themeColor="text1"/>
              </w:rPr>
              <w:t>(pozycja 5+6)</w:t>
            </w:r>
          </w:p>
        </w:tc>
      </w:tr>
      <w:tr w:rsidR="00CF4CB1" w:rsidRPr="00120588" w:rsidTr="00476E30">
        <w:trPr>
          <w:trHeight w:val="551"/>
        </w:trPr>
        <w:tc>
          <w:tcPr>
            <w:tcW w:w="564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25" w:type="dxa"/>
            <w:shd w:val="clear" w:color="auto" w:fill="FFFFFF" w:themeFill="background1"/>
            <w:vAlign w:val="center"/>
          </w:tcPr>
          <w:p w:rsidR="00CF4CB1" w:rsidRPr="00120588" w:rsidRDefault="00CF4CB1" w:rsidP="009E3E19">
            <w:pPr>
              <w:jc w:val="center"/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Garamond" w:hAnsi="Garamond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476E30" w:rsidRPr="00120588" w:rsidTr="00476E30">
        <w:tc>
          <w:tcPr>
            <w:tcW w:w="564" w:type="dxa"/>
            <w:vAlign w:val="center"/>
          </w:tcPr>
          <w:p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205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38" w:type="dxa"/>
            <w:vAlign w:val="center"/>
          </w:tcPr>
          <w:p w:rsidR="00476E30" w:rsidRPr="00120588" w:rsidRDefault="00476E30" w:rsidP="00DC1BF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20588">
              <w:rPr>
                <w:rFonts w:ascii="Times New Roman" w:eastAsia="Calibri" w:hAnsi="Times New Roman"/>
                <w:color w:val="000000" w:themeColor="text1"/>
              </w:rPr>
              <w:t xml:space="preserve">Świadczenie </w:t>
            </w:r>
            <w:r>
              <w:rPr>
                <w:rFonts w:ascii="Times New Roman" w:eastAsia="Calibri" w:hAnsi="Times New Roman"/>
                <w:color w:val="000000" w:themeColor="text1"/>
              </w:rPr>
              <w:t>poradnictwa prawnego</w:t>
            </w:r>
          </w:p>
        </w:tc>
        <w:tc>
          <w:tcPr>
            <w:tcW w:w="850" w:type="dxa"/>
            <w:vAlign w:val="center"/>
          </w:tcPr>
          <w:p w:rsidR="00476E30" w:rsidRPr="00934B21" w:rsidRDefault="008820A4" w:rsidP="00BB4D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B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B4D36" w:rsidRPr="00934B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934B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5" w:type="dxa"/>
            <w:vMerge w:val="restart"/>
            <w:vAlign w:val="center"/>
          </w:tcPr>
          <w:p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76E30" w:rsidRPr="00120588" w:rsidTr="00476E30">
        <w:tc>
          <w:tcPr>
            <w:tcW w:w="5070" w:type="dxa"/>
            <w:gridSpan w:val="4"/>
            <w:vAlign w:val="center"/>
          </w:tcPr>
          <w:p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1205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RAZEM</w:t>
            </w:r>
            <w:r w:rsidRPr="001205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br/>
              <w:t xml:space="preserve"> NETTO:</w:t>
            </w:r>
          </w:p>
        </w:tc>
        <w:tc>
          <w:tcPr>
            <w:tcW w:w="1134" w:type="dxa"/>
            <w:vMerge/>
            <w:vAlign w:val="center"/>
          </w:tcPr>
          <w:p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vAlign w:val="center"/>
          </w:tcPr>
          <w:p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1205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RAZEM BRUTTO:</w:t>
            </w:r>
          </w:p>
        </w:tc>
        <w:tc>
          <w:tcPr>
            <w:tcW w:w="1525" w:type="dxa"/>
            <w:vMerge/>
            <w:vAlign w:val="center"/>
          </w:tcPr>
          <w:p w:rsidR="00476E30" w:rsidRPr="00120588" w:rsidRDefault="00476E30" w:rsidP="009E3E1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13910" w:rsidRPr="00120588" w:rsidRDefault="00513910" w:rsidP="00CF4CB1">
      <w:pPr>
        <w:tabs>
          <w:tab w:val="left" w:pos="2955"/>
        </w:tabs>
        <w:spacing w:line="360" w:lineRule="auto"/>
        <w:rPr>
          <w:rFonts w:ascii="Times New Roman" w:hAnsi="Times New Roman"/>
          <w:b/>
          <w:color w:val="000000" w:themeColor="text1"/>
        </w:rPr>
      </w:pPr>
    </w:p>
    <w:p w:rsidR="00CF4CB1" w:rsidRPr="00AD47BC" w:rsidRDefault="00CF4CB1" w:rsidP="00AD47BC">
      <w:pPr>
        <w:spacing w:line="360" w:lineRule="auto"/>
        <w:ind w:left="284" w:hanging="284"/>
        <w:jc w:val="both"/>
        <w:rPr>
          <w:color w:val="000000"/>
        </w:rPr>
      </w:pPr>
      <w:r w:rsidRPr="007F58D6">
        <w:rPr>
          <w:rFonts w:ascii="Times New Roman" w:hAnsi="Times New Roman"/>
          <w:b/>
          <w:color w:val="000000" w:themeColor="text1"/>
        </w:rPr>
        <w:lastRenderedPageBreak/>
        <w:t>2.</w:t>
      </w:r>
      <w:r w:rsidRPr="007F58D6">
        <w:rPr>
          <w:rFonts w:ascii="Times New Roman" w:hAnsi="Times New Roman"/>
          <w:color w:val="000000" w:themeColor="text1"/>
        </w:rPr>
        <w:t xml:space="preserve"> </w:t>
      </w:r>
      <w:r w:rsidR="00AD47BC">
        <w:rPr>
          <w:rFonts w:ascii="Times New Roman" w:hAnsi="Times New Roman"/>
          <w:color w:val="000000"/>
        </w:rPr>
        <w:t xml:space="preserve">Oświadczam, że zapoznałem się z warunkami określonymi w zapytaniu ofertowym </w:t>
      </w:r>
      <w:r w:rsidR="00AD47BC">
        <w:rPr>
          <w:rFonts w:ascii="Times New Roman" w:hAnsi="Times New Roman"/>
          <w:color w:val="000000"/>
        </w:rPr>
        <w:br/>
        <w:t xml:space="preserve">na </w:t>
      </w:r>
      <w:r w:rsidR="00D71253" w:rsidRPr="00D71253">
        <w:rPr>
          <w:rFonts w:ascii="Times New Roman" w:eastAsia="Calibri" w:hAnsi="Times New Roman"/>
          <w:b/>
          <w:color w:val="000000"/>
        </w:rPr>
        <w:t>Ś</w:t>
      </w:r>
      <w:r w:rsidR="00AD47BC" w:rsidRPr="00D71253">
        <w:rPr>
          <w:rFonts w:ascii="Times New Roman" w:eastAsia="Calibri" w:hAnsi="Times New Roman"/>
          <w:b/>
          <w:color w:val="000000"/>
        </w:rPr>
        <w:t xml:space="preserve">wiadczenie </w:t>
      </w:r>
      <w:r w:rsidR="00DC1BF7" w:rsidRPr="00D71253">
        <w:rPr>
          <w:rFonts w:ascii="Times New Roman" w:eastAsia="Calibri" w:hAnsi="Times New Roman"/>
          <w:b/>
          <w:color w:val="000000"/>
        </w:rPr>
        <w:t>poradnictwa prawnego</w:t>
      </w:r>
      <w:r w:rsidR="00AD47BC">
        <w:rPr>
          <w:rFonts w:ascii="Times New Roman" w:eastAsia="Calibri" w:hAnsi="Times New Roman"/>
          <w:color w:val="000000"/>
        </w:rPr>
        <w:t xml:space="preserve"> na rzecz uczestników projektu „Centralnie Rodzina”</w:t>
      </w:r>
      <w:r w:rsidR="00AD47BC">
        <w:rPr>
          <w:rFonts w:ascii="Times New Roman" w:hAnsi="Times New Roman"/>
          <w:color w:val="000000"/>
        </w:rPr>
        <w:t xml:space="preserve"> i je w pełni akceptuję. </w:t>
      </w:r>
    </w:p>
    <w:p w:rsidR="00CF4CB1" w:rsidRPr="007F58D6" w:rsidRDefault="00CF4CB1" w:rsidP="00CF4CB1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3</w:t>
      </w:r>
      <w:r w:rsidRPr="007F58D6">
        <w:rPr>
          <w:rFonts w:ascii="Times New Roman" w:hAnsi="Times New Roman"/>
          <w:b/>
          <w:color w:val="000000" w:themeColor="text1"/>
        </w:rPr>
        <w:t>.</w:t>
      </w:r>
      <w:r w:rsidRPr="007F58D6">
        <w:rPr>
          <w:rFonts w:ascii="Times New Roman" w:hAnsi="Times New Roman"/>
          <w:color w:val="000000" w:themeColor="text1"/>
        </w:rPr>
        <w:t xml:space="preserve"> Oświadczam, że wyrażam zgodę na przetwarzanie moich danych osobowych.</w:t>
      </w:r>
    </w:p>
    <w:p w:rsidR="00CF4CB1" w:rsidRPr="007F58D6" w:rsidRDefault="00CF4CB1" w:rsidP="00CF4CB1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4</w:t>
      </w:r>
      <w:r w:rsidRPr="007F58D6">
        <w:rPr>
          <w:rFonts w:ascii="Times New Roman" w:hAnsi="Times New Roman"/>
          <w:b/>
          <w:bCs/>
          <w:color w:val="000000" w:themeColor="text1"/>
        </w:rPr>
        <w:t>.</w:t>
      </w:r>
      <w:r w:rsidRPr="007F58D6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</w:t>
      </w:r>
      <w:r w:rsidR="003425E0">
        <w:rPr>
          <w:rFonts w:ascii="Times New Roman" w:hAnsi="Times New Roman"/>
          <w:bCs/>
          <w:color w:val="000000" w:themeColor="text1"/>
        </w:rPr>
        <w:t xml:space="preserve">cją przedmiotu oferty włącznie </w:t>
      </w:r>
      <w:r w:rsidRPr="007F58D6">
        <w:rPr>
          <w:rFonts w:ascii="Times New Roman" w:hAnsi="Times New Roman"/>
          <w:bCs/>
          <w:color w:val="000000" w:themeColor="text1"/>
        </w:rPr>
        <w:t>z wszelkimi kosztami wynikającymi z zapisów ogłoszenia.</w:t>
      </w:r>
    </w:p>
    <w:p w:rsidR="00CF4CB1" w:rsidRPr="00410483" w:rsidRDefault="00CF4CB1" w:rsidP="00CF4CB1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:rsidR="00CF4CB1" w:rsidRPr="00410483" w:rsidRDefault="00CF4CB1" w:rsidP="00CF4CB1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:rsidR="00CF4CB1" w:rsidRPr="00410483" w:rsidRDefault="00CF4CB1" w:rsidP="00CF4CB1">
      <w:pPr>
        <w:spacing w:line="360" w:lineRule="auto"/>
        <w:jc w:val="both"/>
        <w:rPr>
          <w:rFonts w:ascii="Times New Roman" w:hAnsi="Times New Roman"/>
          <w:color w:val="FF0000"/>
        </w:rPr>
      </w:pPr>
    </w:p>
    <w:p w:rsidR="00CF4CB1" w:rsidRPr="00F5078B" w:rsidRDefault="00CF4CB1" w:rsidP="00CF4CB1">
      <w:pPr>
        <w:rPr>
          <w:rFonts w:ascii="Times New Roman" w:hAnsi="Times New Roman"/>
          <w:color w:val="000000" w:themeColor="text1"/>
        </w:rPr>
      </w:pPr>
      <w:r w:rsidRPr="00F5078B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CF4CB1" w:rsidRPr="00F5078B" w:rsidRDefault="00CF4CB1" w:rsidP="00CF4CB1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5078B">
        <w:rPr>
          <w:rFonts w:ascii="Times New Roman" w:hAnsi="Times New Roman"/>
          <w:color w:val="000000" w:themeColor="text1"/>
        </w:rPr>
        <w:t xml:space="preserve">      </w:t>
      </w:r>
      <w:r w:rsidRPr="00F5078B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CF4CB1" w:rsidRPr="00F5078B" w:rsidRDefault="00CF4CB1" w:rsidP="00CF4CB1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DD03F8" w:rsidRDefault="00CF4CB1" w:rsidP="00DD03F8">
      <w:pPr>
        <w:jc w:val="center"/>
        <w:rPr>
          <w:rFonts w:ascii="Times New Roman" w:hAnsi="Times New Roman"/>
          <w:sz w:val="22"/>
          <w:szCs w:val="22"/>
          <w:lang w:eastAsia="en-US"/>
        </w:rPr>
      </w:pPr>
      <w:r w:rsidRPr="00F5078B">
        <w:rPr>
          <w:rFonts w:ascii="Times New Roman" w:hAnsi="Times New Roman"/>
          <w:color w:val="000000" w:themeColor="text1"/>
        </w:rPr>
        <w:t xml:space="preserve">                                                                 </w:t>
      </w:r>
      <w:r w:rsidR="00DD03F8" w:rsidRPr="005A38D7">
        <w:rPr>
          <w:rFonts w:ascii="Times New Roman" w:hAnsi="Times New Roman"/>
          <w:sz w:val="22"/>
          <w:szCs w:val="22"/>
          <w:lang w:eastAsia="en-US"/>
        </w:rPr>
        <w:t>…………………………………………………</w:t>
      </w:r>
    </w:p>
    <w:p w:rsidR="00DD03F8" w:rsidRPr="00A945EE" w:rsidRDefault="00DD03F8" w:rsidP="00DD03F8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:rsidR="00CF4CB1" w:rsidRDefault="00CF4CB1" w:rsidP="00DD03F8">
      <w:pPr>
        <w:jc w:val="center"/>
        <w:rPr>
          <w:rFonts w:ascii="Times New Roman" w:hAnsi="Times New Roman"/>
        </w:rPr>
      </w:pPr>
    </w:p>
    <w:p w:rsidR="00CF4CB1" w:rsidRDefault="00CF4CB1" w:rsidP="00CF4CB1">
      <w:pPr>
        <w:spacing w:line="360" w:lineRule="auto"/>
        <w:rPr>
          <w:rFonts w:ascii="Times New Roman" w:hAnsi="Times New Roman"/>
        </w:rPr>
      </w:pPr>
    </w:p>
    <w:p w:rsidR="00CF4CB1" w:rsidRDefault="00CF4CB1" w:rsidP="00CF4CB1">
      <w:pPr>
        <w:spacing w:line="360" w:lineRule="auto"/>
        <w:rPr>
          <w:rFonts w:ascii="Times New Roman" w:hAnsi="Times New Roman"/>
        </w:rPr>
      </w:pPr>
    </w:p>
    <w:p w:rsidR="00CF4CB1" w:rsidRDefault="00CF4CB1" w:rsidP="00CF4CB1">
      <w:pPr>
        <w:spacing w:line="360" w:lineRule="auto"/>
        <w:rPr>
          <w:rFonts w:ascii="Times New Roman" w:hAnsi="Times New Roman"/>
        </w:rPr>
      </w:pPr>
    </w:p>
    <w:p w:rsidR="00CF4CB1" w:rsidRDefault="00CF4CB1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422919" w:rsidRDefault="00422919" w:rsidP="00CF4CB1">
      <w:pPr>
        <w:spacing w:line="360" w:lineRule="auto"/>
        <w:rPr>
          <w:rFonts w:ascii="Times New Roman" w:hAnsi="Times New Roman"/>
        </w:rPr>
      </w:pPr>
    </w:p>
    <w:p w:rsidR="00120588" w:rsidRPr="009C2084" w:rsidRDefault="00120588" w:rsidP="00CF4CB1">
      <w:pPr>
        <w:spacing w:line="360" w:lineRule="auto"/>
        <w:rPr>
          <w:rFonts w:ascii="Times New Roman" w:hAnsi="Times New Roman"/>
        </w:rPr>
      </w:pPr>
    </w:p>
    <w:p w:rsidR="0064681B" w:rsidRPr="00CF4CB1" w:rsidRDefault="0064681B" w:rsidP="00CF4CB1">
      <w:pPr>
        <w:rPr>
          <w:szCs w:val="18"/>
        </w:rPr>
      </w:pPr>
    </w:p>
    <w:sectPr w:rsidR="0064681B" w:rsidRPr="00CF4CB1" w:rsidSect="00F513A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1559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311" w:rsidRDefault="00007311">
      <w:r>
        <w:separator/>
      </w:r>
    </w:p>
  </w:endnote>
  <w:endnote w:type="continuationSeparator" w:id="0">
    <w:p w:rsidR="00007311" w:rsidRDefault="00007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Pr="00A8690E" w:rsidRDefault="00D37164" w:rsidP="0064625C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_x0000_s1028" style="position:absolute;left:0;text-align:left;flip:y;z-index:251667968;visibility:visible;mso-position-horizontal-relative:margin;mso-width-relative:margin;mso-height-relative:margin" from="-70.45pt,-1.3pt" to="686.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<v:stroke joinstyle="miter"/>
          <o:lock v:ext="edit" shapetype="f"/>
          <w10:wrap anchorx="margin"/>
        </v:line>
      </w:pict>
    </w:r>
    <w:r w:rsidR="00007311" w:rsidRPr="00A8690E">
      <w:t>Fundusze Europejskie dla Pomorza 2021-2027</w:t>
    </w:r>
  </w:p>
  <w:p w:rsidR="00007311" w:rsidRPr="00124D4A" w:rsidRDefault="00007311" w:rsidP="00124D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Pr="00A8690E" w:rsidRDefault="00D37164" w:rsidP="00D562E6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Łącznik prosty 1" o:spid="_x0000_s1027" style="position:absolute;left:0;text-align:left;flip:y;z-index:251659776;visibility:visible;mso-position-horizontal-relative:margin;mso-width-relative:margin;mso-height-relative:margin" from="-70.45pt,-3.95pt" to="686.3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<v:stroke joinstyle="miter"/>
          <o:lock v:ext="edit" shapetype="f"/>
          <w10:wrap anchorx="margin"/>
        </v:line>
      </w:pict>
    </w:r>
    <w:r w:rsidR="00007311" w:rsidRPr="00A8690E">
      <w:t>Fundusze Europejskie dla Pomorza 2021-2027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311" w:rsidRDefault="00007311">
      <w:r>
        <w:separator/>
      </w:r>
    </w:p>
  </w:footnote>
  <w:footnote w:type="continuationSeparator" w:id="0">
    <w:p w:rsidR="00007311" w:rsidRDefault="00007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Default="00007311">
    <w:pPr>
      <w:pStyle w:val="Nagwek"/>
    </w:pPr>
    <w:r w:rsidRPr="0064625C"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Default="00D37164" w:rsidP="008F4418">
    <w:pPr>
      <w:pStyle w:val="Nagwek"/>
      <w:tabs>
        <w:tab w:val="clear" w:pos="9072"/>
      </w:tabs>
      <w:ind w:left="-709"/>
    </w:pPr>
    <w:r>
      <w:rPr>
        <w:noProof/>
      </w:rPr>
      <w:pict>
        <v:line id="Łącznik prosty 3" o:spid="_x0000_s1026" style="position:absolute;left:0;text-align:left;z-index:251663872;visibility:visible;mso-wrap-distance-top:-3e-5mm;mso-wrap-distance-bottom:-3e-5mm;mso-width-relative:margin;mso-height-relative:margin" from="-53.8pt,38.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" strokecolor="black [3213]" strokeweight=".25pt">
          <v:stroke joinstyle="miter"/>
          <o:lock v:ext="edit" shapetype="f"/>
        </v:line>
      </w:pict>
    </w:r>
    <w:r w:rsidR="00007311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600" cy="68760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9A4BF1C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nsid w:val="0000001A"/>
    <w:multiLevelType w:val="hybridMultilevel"/>
    <w:tmpl w:val="18AE4FEA"/>
    <w:lvl w:ilvl="0" w:tplc="23C6D74C">
      <w:start w:val="2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1B"/>
    <w:multiLevelType w:val="hybridMultilevel"/>
    <w:tmpl w:val="7A6D8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838"/>
        </w:tabs>
        <w:ind w:left="502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18F11632"/>
    <w:multiLevelType w:val="hybridMultilevel"/>
    <w:tmpl w:val="31DC0E1E"/>
    <w:lvl w:ilvl="0" w:tplc="E6D2A7EC">
      <w:start w:val="1"/>
      <w:numFmt w:val="lowerLetter"/>
      <w:lvlText w:val="%1)"/>
      <w:lvlJc w:val="left"/>
      <w:pPr>
        <w:ind w:left="643" w:hanging="360"/>
      </w:pPr>
    </w:lvl>
    <w:lvl w:ilvl="1" w:tplc="FCB2004C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22A6A51"/>
    <w:multiLevelType w:val="hybridMultilevel"/>
    <w:tmpl w:val="AFD28C08"/>
    <w:lvl w:ilvl="0" w:tplc="8556CABA">
      <w:start w:val="1"/>
      <w:numFmt w:val="lowerLetter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B912DE"/>
    <w:multiLevelType w:val="hybridMultilevel"/>
    <w:tmpl w:val="BDACE3B4"/>
    <w:lvl w:ilvl="0" w:tplc="2150538A">
      <w:start w:val="1"/>
      <w:numFmt w:val="lowerLetter"/>
      <w:lvlText w:val="%1)"/>
      <w:lvlJc w:val="left"/>
      <w:pPr>
        <w:ind w:left="144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E55EB4"/>
    <w:multiLevelType w:val="hybridMultilevel"/>
    <w:tmpl w:val="3C0863A6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A51CAB"/>
    <w:multiLevelType w:val="hybridMultilevel"/>
    <w:tmpl w:val="5380DD66"/>
    <w:lvl w:ilvl="0" w:tplc="099E77CE">
      <w:start w:val="1"/>
      <w:numFmt w:val="decimal"/>
      <w:lvlText w:val="%1)"/>
      <w:lvlJc w:val="left"/>
      <w:pPr>
        <w:ind w:left="735" w:hanging="375"/>
      </w:pPr>
      <w:rPr>
        <w:rFonts w:ascii="Times New Roman" w:hAnsi="Times New Roman" w:hint="default"/>
      </w:rPr>
    </w:lvl>
    <w:lvl w:ilvl="1" w:tplc="F36AEF9E">
      <w:start w:val="1"/>
      <w:numFmt w:val="lowerLetter"/>
      <w:lvlText w:val="%2)"/>
      <w:lvlJc w:val="left"/>
      <w:pPr>
        <w:ind w:left="785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673A79"/>
    <w:multiLevelType w:val="multilevel"/>
    <w:tmpl w:val="E500F1D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7F2F59"/>
    <w:multiLevelType w:val="hybridMultilevel"/>
    <w:tmpl w:val="56F2FC0C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A66BB4"/>
    <w:multiLevelType w:val="hybridMultilevel"/>
    <w:tmpl w:val="3E128936"/>
    <w:lvl w:ilvl="0" w:tplc="6144D2A8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1D53D8E"/>
    <w:multiLevelType w:val="hybridMultilevel"/>
    <w:tmpl w:val="658402E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A7721E"/>
    <w:multiLevelType w:val="hybridMultilevel"/>
    <w:tmpl w:val="AAA2AF44"/>
    <w:lvl w:ilvl="0" w:tplc="E6943F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6D4E9D6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84C4CBE"/>
    <w:multiLevelType w:val="hybridMultilevel"/>
    <w:tmpl w:val="D5C80C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643935"/>
    <w:multiLevelType w:val="hybridMultilevel"/>
    <w:tmpl w:val="18526840"/>
    <w:lvl w:ilvl="0" w:tplc="0486FED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D0AB5AE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11"/>
  </w:num>
  <w:num w:numId="9">
    <w:abstractNumId w:val="1"/>
    <w:lvlOverride w:ilvl="0">
      <w:startOverride w:val="1"/>
    </w:lvlOverride>
  </w:num>
  <w:num w:numId="10">
    <w:abstractNumId w:val="19"/>
  </w:num>
  <w:num w:numId="11">
    <w:abstractNumId w:val="22"/>
  </w:num>
  <w:num w:numId="12">
    <w:abstractNumId w:val="27"/>
  </w:num>
  <w:num w:numId="13">
    <w:abstractNumId w:val="23"/>
  </w:num>
  <w:num w:numId="14">
    <w:abstractNumId w:val="21"/>
  </w:num>
  <w:num w:numId="15">
    <w:abstractNumId w:val="15"/>
  </w:num>
  <w:num w:numId="16">
    <w:abstractNumId w:val="8"/>
  </w:num>
  <w:num w:numId="17">
    <w:abstractNumId w:val="3"/>
  </w:num>
  <w:num w:numId="18">
    <w:abstractNumId w:val="4"/>
  </w:num>
  <w:num w:numId="1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0">
    <w:abstractNumId w:val="25"/>
  </w:num>
  <w:num w:numId="21">
    <w:abstractNumId w:val="16"/>
  </w:num>
  <w:num w:numId="22">
    <w:abstractNumId w:val="10"/>
  </w:num>
  <w:num w:numId="23">
    <w:abstractNumId w:val="14"/>
  </w:num>
  <w:num w:numId="24">
    <w:abstractNumId w:val="13"/>
  </w:num>
  <w:num w:numId="25">
    <w:abstractNumId w:val="17"/>
  </w:num>
  <w:num w:numId="26">
    <w:abstractNumId w:val="5"/>
  </w:num>
  <w:num w:numId="27">
    <w:abstractNumId w:val="20"/>
  </w:num>
  <w:num w:numId="28">
    <w:abstractNumId w:val="24"/>
  </w:num>
  <w:num w:numId="29">
    <w:abstractNumId w:val="26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F2DF8"/>
    <w:rsid w:val="00007311"/>
    <w:rsid w:val="00007CF3"/>
    <w:rsid w:val="000174A9"/>
    <w:rsid w:val="000244B3"/>
    <w:rsid w:val="00040441"/>
    <w:rsid w:val="000474C0"/>
    <w:rsid w:val="00050289"/>
    <w:rsid w:val="00050469"/>
    <w:rsid w:val="00061F20"/>
    <w:rsid w:val="00061FB4"/>
    <w:rsid w:val="00080D83"/>
    <w:rsid w:val="00082BD1"/>
    <w:rsid w:val="0009548F"/>
    <w:rsid w:val="000B1083"/>
    <w:rsid w:val="000C225B"/>
    <w:rsid w:val="000D1244"/>
    <w:rsid w:val="000D283E"/>
    <w:rsid w:val="000D3F86"/>
    <w:rsid w:val="000E0AC7"/>
    <w:rsid w:val="000F5D46"/>
    <w:rsid w:val="0010019B"/>
    <w:rsid w:val="001012EC"/>
    <w:rsid w:val="00112ED4"/>
    <w:rsid w:val="00120588"/>
    <w:rsid w:val="00120971"/>
    <w:rsid w:val="001214D0"/>
    <w:rsid w:val="001238E8"/>
    <w:rsid w:val="00124D4A"/>
    <w:rsid w:val="001304E7"/>
    <w:rsid w:val="00130B23"/>
    <w:rsid w:val="0014063D"/>
    <w:rsid w:val="00140E56"/>
    <w:rsid w:val="00142AC3"/>
    <w:rsid w:val="00151E37"/>
    <w:rsid w:val="00160310"/>
    <w:rsid w:val="00171785"/>
    <w:rsid w:val="00182A6B"/>
    <w:rsid w:val="001A099D"/>
    <w:rsid w:val="001A344D"/>
    <w:rsid w:val="001B0158"/>
    <w:rsid w:val="001B0543"/>
    <w:rsid w:val="001B20D2"/>
    <w:rsid w:val="001B210F"/>
    <w:rsid w:val="001B3F0D"/>
    <w:rsid w:val="001B5B25"/>
    <w:rsid w:val="001C19C7"/>
    <w:rsid w:val="001D0854"/>
    <w:rsid w:val="001E32CE"/>
    <w:rsid w:val="001E3C72"/>
    <w:rsid w:val="00204206"/>
    <w:rsid w:val="00205620"/>
    <w:rsid w:val="002279F6"/>
    <w:rsid w:val="0023555D"/>
    <w:rsid w:val="00241C1F"/>
    <w:rsid w:val="002425AE"/>
    <w:rsid w:val="00252ECC"/>
    <w:rsid w:val="00260C3C"/>
    <w:rsid w:val="00265062"/>
    <w:rsid w:val="002763A4"/>
    <w:rsid w:val="00296ACC"/>
    <w:rsid w:val="00297114"/>
    <w:rsid w:val="002B33F1"/>
    <w:rsid w:val="002C25CF"/>
    <w:rsid w:val="002C60BE"/>
    <w:rsid w:val="002C6347"/>
    <w:rsid w:val="002D0272"/>
    <w:rsid w:val="002D25A3"/>
    <w:rsid w:val="002F00FC"/>
    <w:rsid w:val="002F391F"/>
    <w:rsid w:val="002F41CE"/>
    <w:rsid w:val="002F575F"/>
    <w:rsid w:val="003060F1"/>
    <w:rsid w:val="0031060F"/>
    <w:rsid w:val="00315901"/>
    <w:rsid w:val="00316B1F"/>
    <w:rsid w:val="003173FE"/>
    <w:rsid w:val="00320AAC"/>
    <w:rsid w:val="0032396A"/>
    <w:rsid w:val="00325198"/>
    <w:rsid w:val="00332182"/>
    <w:rsid w:val="0033638D"/>
    <w:rsid w:val="003425E0"/>
    <w:rsid w:val="0035482A"/>
    <w:rsid w:val="003619F2"/>
    <w:rsid w:val="00362F69"/>
    <w:rsid w:val="00365820"/>
    <w:rsid w:val="00374749"/>
    <w:rsid w:val="00383C85"/>
    <w:rsid w:val="00387AAD"/>
    <w:rsid w:val="003920E6"/>
    <w:rsid w:val="003936CA"/>
    <w:rsid w:val="00396256"/>
    <w:rsid w:val="003A0CF6"/>
    <w:rsid w:val="003C554F"/>
    <w:rsid w:val="003C781A"/>
    <w:rsid w:val="003E7FDA"/>
    <w:rsid w:val="0040149C"/>
    <w:rsid w:val="004018AA"/>
    <w:rsid w:val="00414478"/>
    <w:rsid w:val="00415778"/>
    <w:rsid w:val="00420D65"/>
    <w:rsid w:val="00422919"/>
    <w:rsid w:val="00424662"/>
    <w:rsid w:val="00424BE2"/>
    <w:rsid w:val="00427695"/>
    <w:rsid w:val="00436887"/>
    <w:rsid w:val="00442E04"/>
    <w:rsid w:val="00460BD4"/>
    <w:rsid w:val="00461B3F"/>
    <w:rsid w:val="00464146"/>
    <w:rsid w:val="00476E30"/>
    <w:rsid w:val="00492BD3"/>
    <w:rsid w:val="004B70BD"/>
    <w:rsid w:val="004B74A6"/>
    <w:rsid w:val="004C074F"/>
    <w:rsid w:val="004C61B9"/>
    <w:rsid w:val="004D7DE2"/>
    <w:rsid w:val="004E7FA7"/>
    <w:rsid w:val="004F1CFB"/>
    <w:rsid w:val="004F63DD"/>
    <w:rsid w:val="004F6711"/>
    <w:rsid w:val="00501EE1"/>
    <w:rsid w:val="00513910"/>
    <w:rsid w:val="00517DBE"/>
    <w:rsid w:val="0052111D"/>
    <w:rsid w:val="005338C1"/>
    <w:rsid w:val="005415D9"/>
    <w:rsid w:val="005416F8"/>
    <w:rsid w:val="00550A14"/>
    <w:rsid w:val="00553A9D"/>
    <w:rsid w:val="0055657D"/>
    <w:rsid w:val="00572E22"/>
    <w:rsid w:val="00574346"/>
    <w:rsid w:val="005760A9"/>
    <w:rsid w:val="00580C4F"/>
    <w:rsid w:val="0058141C"/>
    <w:rsid w:val="00581FDA"/>
    <w:rsid w:val="00583573"/>
    <w:rsid w:val="00594464"/>
    <w:rsid w:val="005D5DEA"/>
    <w:rsid w:val="005E074A"/>
    <w:rsid w:val="005F0860"/>
    <w:rsid w:val="005F13D5"/>
    <w:rsid w:val="0060403F"/>
    <w:rsid w:val="00604CCA"/>
    <w:rsid w:val="006070F8"/>
    <w:rsid w:val="006115BA"/>
    <w:rsid w:val="00622781"/>
    <w:rsid w:val="006233CA"/>
    <w:rsid w:val="0062456B"/>
    <w:rsid w:val="00632D68"/>
    <w:rsid w:val="00635F27"/>
    <w:rsid w:val="00640BFF"/>
    <w:rsid w:val="0064625C"/>
    <w:rsid w:val="0064681B"/>
    <w:rsid w:val="00655D09"/>
    <w:rsid w:val="00663241"/>
    <w:rsid w:val="0066560D"/>
    <w:rsid w:val="0069621B"/>
    <w:rsid w:val="006A4168"/>
    <w:rsid w:val="006A582A"/>
    <w:rsid w:val="006B2300"/>
    <w:rsid w:val="006B4267"/>
    <w:rsid w:val="006B7FD9"/>
    <w:rsid w:val="006C1866"/>
    <w:rsid w:val="006D4EDB"/>
    <w:rsid w:val="006D6938"/>
    <w:rsid w:val="006E16F7"/>
    <w:rsid w:val="006E2860"/>
    <w:rsid w:val="006F209E"/>
    <w:rsid w:val="006F4A68"/>
    <w:rsid w:val="00702A8D"/>
    <w:rsid w:val="0070793F"/>
    <w:rsid w:val="00727F94"/>
    <w:rsid w:val="007337EB"/>
    <w:rsid w:val="00745D18"/>
    <w:rsid w:val="007628AB"/>
    <w:rsid w:val="007664BF"/>
    <w:rsid w:val="00776530"/>
    <w:rsid w:val="00786DD1"/>
    <w:rsid w:val="00791E8E"/>
    <w:rsid w:val="00793D0F"/>
    <w:rsid w:val="007A0109"/>
    <w:rsid w:val="007A446C"/>
    <w:rsid w:val="007B07A5"/>
    <w:rsid w:val="007B2500"/>
    <w:rsid w:val="007B57D2"/>
    <w:rsid w:val="007C15EB"/>
    <w:rsid w:val="007D61D6"/>
    <w:rsid w:val="007E0B61"/>
    <w:rsid w:val="007E1B19"/>
    <w:rsid w:val="007E48AD"/>
    <w:rsid w:val="007E7F60"/>
    <w:rsid w:val="007F3623"/>
    <w:rsid w:val="00825E4C"/>
    <w:rsid w:val="008272A2"/>
    <w:rsid w:val="00827311"/>
    <w:rsid w:val="00834BB4"/>
    <w:rsid w:val="00835187"/>
    <w:rsid w:val="00835DB7"/>
    <w:rsid w:val="0084174B"/>
    <w:rsid w:val="00845EB8"/>
    <w:rsid w:val="00856BEA"/>
    <w:rsid w:val="00873501"/>
    <w:rsid w:val="00876326"/>
    <w:rsid w:val="008820A4"/>
    <w:rsid w:val="0089016C"/>
    <w:rsid w:val="008918D7"/>
    <w:rsid w:val="00892503"/>
    <w:rsid w:val="00893163"/>
    <w:rsid w:val="00893594"/>
    <w:rsid w:val="008945D9"/>
    <w:rsid w:val="008B1DA8"/>
    <w:rsid w:val="008B5840"/>
    <w:rsid w:val="008C5429"/>
    <w:rsid w:val="008D7075"/>
    <w:rsid w:val="008E7ECA"/>
    <w:rsid w:val="008F4418"/>
    <w:rsid w:val="00904B41"/>
    <w:rsid w:val="009175DB"/>
    <w:rsid w:val="00917D96"/>
    <w:rsid w:val="0092162E"/>
    <w:rsid w:val="00923168"/>
    <w:rsid w:val="00934B21"/>
    <w:rsid w:val="00940DE2"/>
    <w:rsid w:val="00950267"/>
    <w:rsid w:val="00954E8A"/>
    <w:rsid w:val="00965359"/>
    <w:rsid w:val="00976B69"/>
    <w:rsid w:val="00977D97"/>
    <w:rsid w:val="009A0A54"/>
    <w:rsid w:val="009A2271"/>
    <w:rsid w:val="009A7609"/>
    <w:rsid w:val="009B1DD3"/>
    <w:rsid w:val="009D1F06"/>
    <w:rsid w:val="009D70B0"/>
    <w:rsid w:val="009D71C1"/>
    <w:rsid w:val="009E30F7"/>
    <w:rsid w:val="009E3E19"/>
    <w:rsid w:val="009F2CF0"/>
    <w:rsid w:val="009F2DF8"/>
    <w:rsid w:val="00A00ECD"/>
    <w:rsid w:val="00A04690"/>
    <w:rsid w:val="00A05B17"/>
    <w:rsid w:val="00A05D23"/>
    <w:rsid w:val="00A102DB"/>
    <w:rsid w:val="00A22ECD"/>
    <w:rsid w:val="00A40DD3"/>
    <w:rsid w:val="00A44F5A"/>
    <w:rsid w:val="00A656F5"/>
    <w:rsid w:val="00A82DB4"/>
    <w:rsid w:val="00A8311B"/>
    <w:rsid w:val="00A9478A"/>
    <w:rsid w:val="00A95599"/>
    <w:rsid w:val="00AA73DE"/>
    <w:rsid w:val="00AA7669"/>
    <w:rsid w:val="00AB2FD0"/>
    <w:rsid w:val="00AD1EFE"/>
    <w:rsid w:val="00AD37F3"/>
    <w:rsid w:val="00AD47BC"/>
    <w:rsid w:val="00AD4B6B"/>
    <w:rsid w:val="00AE07E7"/>
    <w:rsid w:val="00AE46B0"/>
    <w:rsid w:val="00B01F08"/>
    <w:rsid w:val="00B01F7D"/>
    <w:rsid w:val="00B04973"/>
    <w:rsid w:val="00B14229"/>
    <w:rsid w:val="00B16E8F"/>
    <w:rsid w:val="00B30401"/>
    <w:rsid w:val="00B304B1"/>
    <w:rsid w:val="00B42172"/>
    <w:rsid w:val="00B44B0C"/>
    <w:rsid w:val="00B63B04"/>
    <w:rsid w:val="00B6637D"/>
    <w:rsid w:val="00B712D3"/>
    <w:rsid w:val="00B77BE6"/>
    <w:rsid w:val="00B81584"/>
    <w:rsid w:val="00BB0739"/>
    <w:rsid w:val="00BB48CD"/>
    <w:rsid w:val="00BB4D36"/>
    <w:rsid w:val="00BB76D0"/>
    <w:rsid w:val="00BC363C"/>
    <w:rsid w:val="00BD0EEB"/>
    <w:rsid w:val="00BE3096"/>
    <w:rsid w:val="00BE3A13"/>
    <w:rsid w:val="00BF1D24"/>
    <w:rsid w:val="00C165B9"/>
    <w:rsid w:val="00C55121"/>
    <w:rsid w:val="00C62C24"/>
    <w:rsid w:val="00C635B6"/>
    <w:rsid w:val="00C72103"/>
    <w:rsid w:val="00C768A9"/>
    <w:rsid w:val="00C871C4"/>
    <w:rsid w:val="00CB072F"/>
    <w:rsid w:val="00CB71D1"/>
    <w:rsid w:val="00CC32ED"/>
    <w:rsid w:val="00CD1AD9"/>
    <w:rsid w:val="00CD2194"/>
    <w:rsid w:val="00CD3B28"/>
    <w:rsid w:val="00CE005B"/>
    <w:rsid w:val="00CE75DD"/>
    <w:rsid w:val="00CF2AD3"/>
    <w:rsid w:val="00CF3C09"/>
    <w:rsid w:val="00CF4CB1"/>
    <w:rsid w:val="00CF5E00"/>
    <w:rsid w:val="00D0361A"/>
    <w:rsid w:val="00D07E15"/>
    <w:rsid w:val="00D121D4"/>
    <w:rsid w:val="00D135F0"/>
    <w:rsid w:val="00D14783"/>
    <w:rsid w:val="00D26A08"/>
    <w:rsid w:val="00D3003B"/>
    <w:rsid w:val="00D30ADD"/>
    <w:rsid w:val="00D35DB0"/>
    <w:rsid w:val="00D37164"/>
    <w:rsid w:val="00D42DA2"/>
    <w:rsid w:val="00D43A0D"/>
    <w:rsid w:val="00D44807"/>
    <w:rsid w:val="00D46867"/>
    <w:rsid w:val="00D526F3"/>
    <w:rsid w:val="00D562E6"/>
    <w:rsid w:val="00D63A72"/>
    <w:rsid w:val="00D71253"/>
    <w:rsid w:val="00DA2034"/>
    <w:rsid w:val="00DB0617"/>
    <w:rsid w:val="00DB54D5"/>
    <w:rsid w:val="00DB7CAB"/>
    <w:rsid w:val="00DC1BF7"/>
    <w:rsid w:val="00DC4049"/>
    <w:rsid w:val="00DC733E"/>
    <w:rsid w:val="00DD03F8"/>
    <w:rsid w:val="00DD05A1"/>
    <w:rsid w:val="00DF57BE"/>
    <w:rsid w:val="00DF6AC6"/>
    <w:rsid w:val="00DF7DB0"/>
    <w:rsid w:val="00E06500"/>
    <w:rsid w:val="00E11782"/>
    <w:rsid w:val="00E166AD"/>
    <w:rsid w:val="00E2092F"/>
    <w:rsid w:val="00E30AE9"/>
    <w:rsid w:val="00E34EDC"/>
    <w:rsid w:val="00E4444F"/>
    <w:rsid w:val="00E52D72"/>
    <w:rsid w:val="00E54400"/>
    <w:rsid w:val="00E57060"/>
    <w:rsid w:val="00E6560B"/>
    <w:rsid w:val="00E70096"/>
    <w:rsid w:val="00E72FBD"/>
    <w:rsid w:val="00E75D7B"/>
    <w:rsid w:val="00E829CA"/>
    <w:rsid w:val="00E87616"/>
    <w:rsid w:val="00E93098"/>
    <w:rsid w:val="00EA0008"/>
    <w:rsid w:val="00EA1114"/>
    <w:rsid w:val="00EA18C3"/>
    <w:rsid w:val="00EA267B"/>
    <w:rsid w:val="00EA3255"/>
    <w:rsid w:val="00EA5C16"/>
    <w:rsid w:val="00EA7ABF"/>
    <w:rsid w:val="00EB5B93"/>
    <w:rsid w:val="00EC6BBC"/>
    <w:rsid w:val="00ED2D5E"/>
    <w:rsid w:val="00EF000D"/>
    <w:rsid w:val="00EF0820"/>
    <w:rsid w:val="00F05544"/>
    <w:rsid w:val="00F23BF4"/>
    <w:rsid w:val="00F24EF0"/>
    <w:rsid w:val="00F323B5"/>
    <w:rsid w:val="00F35D04"/>
    <w:rsid w:val="00F40E95"/>
    <w:rsid w:val="00F45D73"/>
    <w:rsid w:val="00F47361"/>
    <w:rsid w:val="00F513AD"/>
    <w:rsid w:val="00F545A3"/>
    <w:rsid w:val="00F55175"/>
    <w:rsid w:val="00F91EA8"/>
    <w:rsid w:val="00F96AC9"/>
    <w:rsid w:val="00FA7D89"/>
    <w:rsid w:val="00FB0F02"/>
    <w:rsid w:val="00FB31BD"/>
    <w:rsid w:val="00FB5706"/>
    <w:rsid w:val="00FB5DFC"/>
    <w:rsid w:val="00FC2A99"/>
    <w:rsid w:val="00FC5982"/>
    <w:rsid w:val="00FE0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E46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,T_SZ_List Paragraph"/>
    <w:basedOn w:val="Normalny"/>
    <w:link w:val="AkapitzlistZnak"/>
    <w:uiPriority w:val="34"/>
    <w:qFormat/>
    <w:rsid w:val="00AA73DE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rsid w:val="005E074A"/>
    <w:pPr>
      <w:spacing w:before="100" w:beforeAutospacing="1" w:after="100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Domylnie">
    <w:name w:val="WW-Domyślnie"/>
    <w:qFormat/>
    <w:rsid w:val="00CF4CB1"/>
    <w:pPr>
      <w:widowControl w:val="0"/>
      <w:suppressAutoHyphens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BezodstpwZnak">
    <w:name w:val="Bez odstępów Znak"/>
    <w:link w:val="Bezodstpw"/>
    <w:uiPriority w:val="1"/>
    <w:rsid w:val="00CF4CB1"/>
    <w:rPr>
      <w:rFonts w:ascii="Arial" w:hAnsi="Arial"/>
      <w:sz w:val="24"/>
      <w:szCs w:val="24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,T_SZ_List Paragraph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rsid w:val="00CF4CB1"/>
    <w:pPr>
      <w:suppressAutoHyphens/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character" w:customStyle="1" w:styleId="markedcontent">
    <w:name w:val="markedcontent"/>
    <w:basedOn w:val="Domylnaczcionkaakapitu"/>
    <w:uiPriority w:val="99"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rsid w:val="00CF4CB1"/>
  </w:style>
  <w:style w:type="paragraph" w:customStyle="1" w:styleId="v1msonormal">
    <w:name w:val="v1msonormal"/>
    <w:basedOn w:val="Normalny"/>
    <w:rsid w:val="00CF4CB1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rsid w:val="00CF4CB1"/>
    <w:pPr>
      <w:widowControl w:val="0"/>
      <w:shd w:val="clear" w:color="auto" w:fill="FFFFFF"/>
      <w:suppressAutoHyphens/>
      <w:autoSpaceDE w:val="0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character" w:customStyle="1" w:styleId="lrzxr">
    <w:name w:val="lrzxr"/>
    <w:basedOn w:val="Domylnaczcionkaakapitu"/>
    <w:rsid w:val="00CF4C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3FC626-4C0C-4108-BD26-79690671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374</TotalTime>
  <Pages>2</Pages>
  <Words>180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DEFS - Cygert Piotr</dc:creator>
  <cp:lastModifiedBy>TWROBLEWSKI</cp:lastModifiedBy>
  <cp:revision>102</cp:revision>
  <cp:lastPrinted>2026-06-01T12:30:00Z</cp:lastPrinted>
  <dcterms:created xsi:type="dcterms:W3CDTF">2025-09-19T06:03:00Z</dcterms:created>
  <dcterms:modified xsi:type="dcterms:W3CDTF">2026-07-20T12:09:00Z</dcterms:modified>
</cp:coreProperties>
</file>