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4B603" w14:textId="77777777" w:rsidR="00CF2AD3" w:rsidRDefault="00CF2AD3" w:rsidP="00CF4CB1"/>
    <w:p w14:paraId="363B6FF1" w14:textId="77777777" w:rsidR="00CF4CB1" w:rsidRPr="00197F41" w:rsidRDefault="00422919" w:rsidP="00CF4CB1">
      <w:pPr>
        <w:pStyle w:val="Nagwek3"/>
        <w:suppressAutoHyphens/>
        <w:spacing w:before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b w:val="0"/>
          <w:i/>
          <w:color w:val="000000" w:themeColor="text1"/>
        </w:rPr>
        <w:t xml:space="preserve">   </w:t>
      </w:r>
      <w:r w:rsidR="00CF4CB1" w:rsidRPr="00197F41">
        <w:rPr>
          <w:rFonts w:ascii="Times New Roman" w:hAnsi="Times New Roman"/>
          <w:b w:val="0"/>
          <w:i/>
          <w:color w:val="000000" w:themeColor="text1"/>
        </w:rPr>
        <w:t xml:space="preserve">Załącznik nr </w:t>
      </w:r>
      <w:r w:rsidR="00CF4CB1">
        <w:rPr>
          <w:rFonts w:ascii="Times New Roman" w:hAnsi="Times New Roman"/>
          <w:b w:val="0"/>
          <w:i/>
          <w:color w:val="000000" w:themeColor="text1"/>
        </w:rPr>
        <w:t>1</w:t>
      </w:r>
      <w:r w:rsidR="00CF4CB1" w:rsidRPr="00197F41">
        <w:rPr>
          <w:rFonts w:ascii="Times New Roman" w:hAnsi="Times New Roman"/>
          <w:b w:val="0"/>
          <w:i/>
          <w:color w:val="000000" w:themeColor="text1"/>
        </w:rPr>
        <w:t xml:space="preserve"> do zapytania ofertowego</w:t>
      </w:r>
    </w:p>
    <w:p w14:paraId="21423DE1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203A7DB2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7EF4C7B6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0F9E9E36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5328324A" w14:textId="77777777" w:rsidR="00CF4CB1" w:rsidRPr="00197F41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197F41">
        <w:rPr>
          <w:color w:val="000000" w:themeColor="text1"/>
        </w:rPr>
        <w:t xml:space="preserve"> </w:t>
      </w:r>
      <w:r w:rsidRPr="00197F41">
        <w:rPr>
          <w:rFonts w:ascii="Times New Roman" w:hAnsi="Times New Roman"/>
          <w:color w:val="000000" w:themeColor="text1"/>
        </w:rPr>
        <w:t xml:space="preserve">(pieczęć adresowa </w:t>
      </w:r>
      <w:r>
        <w:rPr>
          <w:rFonts w:ascii="Times New Roman" w:hAnsi="Times New Roman"/>
          <w:color w:val="000000" w:themeColor="text1"/>
        </w:rPr>
        <w:t>Wykonawcy</w:t>
      </w:r>
      <w:r w:rsidRPr="00197F41">
        <w:rPr>
          <w:rFonts w:ascii="Times New Roman" w:hAnsi="Times New Roman"/>
          <w:color w:val="000000" w:themeColor="text1"/>
        </w:rPr>
        <w:t>/imię/nazwisko/adres/telefon/e-mail)</w:t>
      </w:r>
    </w:p>
    <w:p w14:paraId="481E3552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14:paraId="49F06EF8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27DDF451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14:paraId="08F28133" w14:textId="77777777"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14:paraId="5A5336BA" w14:textId="77777777" w:rsidR="00CF4CB1" w:rsidRPr="00422919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14:paraId="45675610" w14:textId="77777777" w:rsidR="00CF4CB1" w:rsidRPr="00410483" w:rsidRDefault="00CF4CB1" w:rsidP="00CF4CB1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  <w:r w:rsidRPr="00410483">
        <w:rPr>
          <w:rFonts w:cs="Times New Roman"/>
          <w:color w:val="FF0000"/>
          <w:sz w:val="22"/>
          <w:szCs w:val="22"/>
        </w:rPr>
        <w:t xml:space="preserve">               </w:t>
      </w:r>
    </w:p>
    <w:p w14:paraId="285D6B25" w14:textId="77777777"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120588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14:paraId="22E44149" w14:textId="77777777"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14:paraId="29A95501" w14:textId="77777777"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14:paraId="602EC5C7" w14:textId="77777777" w:rsidR="00CF4CB1" w:rsidRPr="00120588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120588">
        <w:rPr>
          <w:rFonts w:ascii="Times New Roman" w:hAnsi="Times New Roman"/>
          <w:b/>
          <w:color w:val="000000" w:themeColor="text1"/>
        </w:rPr>
        <w:t>1.</w:t>
      </w:r>
      <w:r w:rsidRPr="00120588">
        <w:rPr>
          <w:rFonts w:ascii="Times New Roman" w:hAnsi="Times New Roman"/>
          <w:color w:val="000000" w:themeColor="text1"/>
        </w:rPr>
        <w:t xml:space="preserve"> W odpowiedzi na zapytanie ofertowe nr ……………………… z dnia …………………………. </w:t>
      </w:r>
      <w:r w:rsidR="00C871C4" w:rsidRPr="00120588">
        <w:rPr>
          <w:rFonts w:ascii="Times New Roman" w:hAnsi="Times New Roman"/>
          <w:b/>
          <w:color w:val="000000" w:themeColor="text1"/>
          <w:sz w:val="22"/>
          <w:szCs w:val="22"/>
        </w:rPr>
        <w:t xml:space="preserve">w </w:t>
      </w:r>
      <w:r w:rsidR="001E32CE" w:rsidRPr="00120588">
        <w:rPr>
          <w:rFonts w:ascii="Times New Roman" w:hAnsi="Times New Roman"/>
          <w:b/>
          <w:color w:val="000000" w:themeColor="text1"/>
          <w:sz w:val="22"/>
          <w:szCs w:val="22"/>
        </w:rPr>
        <w:t>łącznej kwocie</w:t>
      </w:r>
      <w:r w:rsidR="00C871C4" w:rsidRPr="00120588">
        <w:rPr>
          <w:rFonts w:ascii="Times New Roman" w:hAnsi="Times New Roman"/>
          <w:color w:val="000000" w:themeColor="text1"/>
        </w:rPr>
        <w:t xml:space="preserve"> </w:t>
      </w:r>
      <w:r w:rsidRPr="00120588">
        <w:rPr>
          <w:rFonts w:ascii="Times New Roman" w:hAnsi="Times New Roman"/>
          <w:color w:val="000000" w:themeColor="text1"/>
        </w:rPr>
        <w:t xml:space="preserve">na </w:t>
      </w:r>
      <w:r w:rsidR="00513910" w:rsidRPr="00D71253">
        <w:rPr>
          <w:rFonts w:ascii="Times New Roman" w:eastAsia="Calibri" w:hAnsi="Times New Roman"/>
          <w:b/>
          <w:color w:val="000000" w:themeColor="text1"/>
        </w:rPr>
        <w:t>Świadczenie</w:t>
      </w:r>
      <w:r w:rsidR="0089016C" w:rsidRPr="00D71253">
        <w:rPr>
          <w:rFonts w:ascii="Times New Roman" w:eastAsia="Calibri" w:hAnsi="Times New Roman"/>
          <w:b/>
          <w:color w:val="000000" w:themeColor="text1"/>
        </w:rPr>
        <w:t xml:space="preserve"> </w:t>
      </w:r>
      <w:r w:rsidR="00DC1BF7" w:rsidRPr="00D71253">
        <w:rPr>
          <w:rFonts w:ascii="Times New Roman" w:eastAsia="Calibri" w:hAnsi="Times New Roman"/>
          <w:b/>
          <w:color w:val="000000" w:themeColor="text1"/>
        </w:rPr>
        <w:t>poradnictwa prawnego</w:t>
      </w:r>
      <w:r w:rsidR="00DC1BF7">
        <w:rPr>
          <w:rFonts w:ascii="Times New Roman" w:eastAsia="Calibri" w:hAnsi="Times New Roman"/>
          <w:color w:val="000000" w:themeColor="text1"/>
        </w:rPr>
        <w:t xml:space="preserve"> </w:t>
      </w:r>
      <w:r w:rsidR="00513910" w:rsidRPr="00120588">
        <w:rPr>
          <w:rFonts w:ascii="Times New Roman" w:eastAsia="Calibri" w:hAnsi="Times New Roman"/>
          <w:color w:val="000000" w:themeColor="text1"/>
        </w:rPr>
        <w:t>na rzecz uczestników projektu „Centralnie Rodzina”</w:t>
      </w:r>
      <w:r w:rsidR="00C871C4" w:rsidRPr="00120588">
        <w:rPr>
          <w:rFonts w:ascii="Times New Roman" w:hAnsi="Times New Roman"/>
          <w:color w:val="000000" w:themeColor="text1"/>
        </w:rPr>
        <w:t xml:space="preserve"> </w:t>
      </w:r>
      <w:r w:rsidRPr="00120588">
        <w:rPr>
          <w:rFonts w:ascii="Times New Roman" w:hAnsi="Times New Roman"/>
          <w:color w:val="000000" w:themeColor="text1"/>
        </w:rPr>
        <w:t>na niżej wymienionych warunkach:</w:t>
      </w:r>
    </w:p>
    <w:p w14:paraId="7D6648E4" w14:textId="77777777" w:rsidR="00CF4CB1" w:rsidRPr="00120588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16"/>
          <w:szCs w:val="16"/>
        </w:rPr>
      </w:pPr>
    </w:p>
    <w:p w14:paraId="58075EB8" w14:textId="77777777" w:rsidR="00CF4CB1" w:rsidRPr="00120588" w:rsidRDefault="00CF4CB1" w:rsidP="00DD05A1">
      <w:pPr>
        <w:pStyle w:val="WW-Domylnie"/>
        <w:spacing w:after="100"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>netto………………………</w:t>
      </w:r>
      <w:r w:rsidR="00AD47BC" w:rsidRPr="00120588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…………………………………………………………………………….</w:t>
      </w: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>, brutto……………………………</w:t>
      </w:r>
      <w:r w:rsidR="00AD47BC" w:rsidRPr="00120588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………………………………………………….…………..………</w:t>
      </w: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>, (słownie)…………………….</w:t>
      </w:r>
      <w:r w:rsidR="00AD47BC" w:rsidRPr="00120588">
        <w:rPr>
          <w:rFonts w:eastAsia="Calibri"/>
          <w:color w:val="000000" w:themeColor="text1"/>
          <w:sz w:val="22"/>
          <w:szCs w:val="22"/>
          <w:lang w:eastAsia="en-US"/>
        </w:rPr>
        <w:t>.………………………………………………………………….………</w:t>
      </w: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 xml:space="preserve"> w tym kwota VAT</w:t>
      </w:r>
      <w:r w:rsidRPr="00120588">
        <w:rPr>
          <w:rFonts w:cs="Times New Roman"/>
          <w:color w:val="000000" w:themeColor="text1"/>
          <w:sz w:val="22"/>
          <w:szCs w:val="22"/>
        </w:rPr>
        <w:t xml:space="preserve"> (….…%) w kwocie …………………………………………………………….., (słownie)……………………</w:t>
      </w:r>
      <w:r w:rsidR="00AD47BC" w:rsidRPr="00120588">
        <w:rPr>
          <w:rFonts w:cs="Times New Roman"/>
          <w:color w:val="000000" w:themeColor="text1"/>
          <w:sz w:val="22"/>
          <w:szCs w:val="22"/>
        </w:rPr>
        <w:t>………….………………………………………………..………………</w:t>
      </w:r>
    </w:p>
    <w:tbl>
      <w:tblPr>
        <w:tblStyle w:val="Tabela-Siatka"/>
        <w:tblpPr w:leftFromText="141" w:rightFromText="141" w:vertAnchor="text" w:tblpY="62"/>
        <w:tblW w:w="9288" w:type="dxa"/>
        <w:tblLayout w:type="fixed"/>
        <w:tblLook w:val="04A0" w:firstRow="1" w:lastRow="0" w:firstColumn="1" w:lastColumn="0" w:noHBand="0" w:noVBand="1"/>
      </w:tblPr>
      <w:tblGrid>
        <w:gridCol w:w="564"/>
        <w:gridCol w:w="2238"/>
        <w:gridCol w:w="850"/>
        <w:gridCol w:w="1418"/>
        <w:gridCol w:w="1134"/>
        <w:gridCol w:w="1559"/>
        <w:gridCol w:w="1525"/>
      </w:tblGrid>
      <w:tr w:rsidR="00CF4CB1" w:rsidRPr="00120588" w14:paraId="722871D6" w14:textId="77777777" w:rsidTr="00476E30">
        <w:trPr>
          <w:trHeight w:val="551"/>
        </w:trPr>
        <w:tc>
          <w:tcPr>
            <w:tcW w:w="564" w:type="dxa"/>
            <w:shd w:val="clear" w:color="auto" w:fill="BFBFBF" w:themeFill="background1" w:themeFillShade="BF"/>
            <w:vAlign w:val="center"/>
          </w:tcPr>
          <w:p w14:paraId="2DC9977B" w14:textId="77777777"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</w:rPr>
              <w:t>Lp.</w:t>
            </w:r>
          </w:p>
        </w:tc>
        <w:tc>
          <w:tcPr>
            <w:tcW w:w="2238" w:type="dxa"/>
            <w:shd w:val="clear" w:color="auto" w:fill="BFBFBF" w:themeFill="background1" w:themeFillShade="BF"/>
            <w:vAlign w:val="center"/>
          </w:tcPr>
          <w:p w14:paraId="29C50CF9" w14:textId="77777777" w:rsidR="00CF4CB1" w:rsidRPr="00120588" w:rsidRDefault="00EA1114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</w:rPr>
            </w:pPr>
            <w:r w:rsidRPr="004241E0">
              <w:rPr>
                <w:rFonts w:ascii="Garamond" w:hAnsi="Garamond" w:cs="Times New Roman"/>
                <w:b/>
                <w:color w:val="000000" w:themeColor="text1"/>
              </w:rPr>
              <w:t xml:space="preserve">Nazwa </w:t>
            </w:r>
            <w:r>
              <w:rPr>
                <w:rFonts w:ascii="Garamond" w:hAnsi="Garamond" w:cs="Times New Roman"/>
                <w:b/>
                <w:color w:val="000000" w:themeColor="text1"/>
              </w:rPr>
              <w:t>usługi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078F6448" w14:textId="77777777"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</w:rPr>
              <w:t>Ilość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306DDFF" w14:textId="77777777" w:rsidR="00CF4CB1" w:rsidRPr="00120588" w:rsidRDefault="00CF4CB1" w:rsidP="00513910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 xml:space="preserve">Cena za  1 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br/>
            </w:r>
            <w:r w:rsidR="00513910" w:rsidRPr="00120588">
              <w:rPr>
                <w:rFonts w:ascii="Times New Roman" w:hAnsi="Times New Roman"/>
                <w:b/>
                <w:color w:val="000000" w:themeColor="text1"/>
              </w:rPr>
              <w:t>godzinę</w:t>
            </w:r>
            <w:r w:rsidR="00DC4049" w:rsidRPr="00120588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t>usługi netto (zł)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97F502F" w14:textId="77777777" w:rsidR="00CF4CB1" w:rsidRPr="00120588" w:rsidRDefault="00CF4CB1" w:rsidP="009E3E1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>Wartość netto (zł)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br/>
              <w:t xml:space="preserve">(pozycja 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br/>
              <w:t>3 x 4)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0433FF08" w14:textId="77777777" w:rsidR="00CF4CB1" w:rsidRPr="00120588" w:rsidRDefault="00CF4CB1" w:rsidP="009E3E1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>Zastosowana stawka podatku VAT (%)</w:t>
            </w:r>
          </w:p>
        </w:tc>
        <w:tc>
          <w:tcPr>
            <w:tcW w:w="1525" w:type="dxa"/>
            <w:shd w:val="clear" w:color="auto" w:fill="BFBFBF" w:themeFill="background1" w:themeFillShade="BF"/>
            <w:vAlign w:val="center"/>
          </w:tcPr>
          <w:p w14:paraId="59CB9538" w14:textId="77777777" w:rsidR="00CF4CB1" w:rsidRPr="00120588" w:rsidRDefault="00CF4CB1" w:rsidP="009E3E1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 xml:space="preserve">Łączna  wartość brutto </w:t>
            </w:r>
            <w:r w:rsidR="00476E30">
              <w:rPr>
                <w:rFonts w:ascii="Times New Roman" w:hAnsi="Times New Roman"/>
                <w:b/>
                <w:color w:val="000000" w:themeColor="text1"/>
              </w:rPr>
              <w:t xml:space="preserve">(zł) </w:t>
            </w:r>
            <w:r w:rsidRPr="00120588">
              <w:rPr>
                <w:rFonts w:ascii="Times New Roman" w:hAnsi="Times New Roman" w:cs="Times New Roman"/>
                <w:b/>
                <w:color w:val="000000" w:themeColor="text1"/>
              </w:rPr>
              <w:t>(pozycja 5+6)</w:t>
            </w:r>
          </w:p>
        </w:tc>
      </w:tr>
      <w:tr w:rsidR="00CF4CB1" w:rsidRPr="00120588" w14:paraId="50138BBD" w14:textId="77777777" w:rsidTr="00476E30">
        <w:trPr>
          <w:trHeight w:val="551"/>
        </w:trPr>
        <w:tc>
          <w:tcPr>
            <w:tcW w:w="564" w:type="dxa"/>
            <w:shd w:val="clear" w:color="auto" w:fill="FFFFFF" w:themeFill="background1"/>
            <w:vAlign w:val="center"/>
          </w:tcPr>
          <w:p w14:paraId="14A41F8C" w14:textId="77777777"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</w:rPr>
              <w:t>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</w:tcPr>
          <w:p w14:paraId="775AFAA0" w14:textId="77777777"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784DB1E0" w14:textId="77777777"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7ADD1FD" w14:textId="77777777"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5DBB3D" w14:textId="77777777"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</w:rPr>
              <w:t>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0E4F552" w14:textId="77777777"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</w:rPr>
              <w:t>6</w:t>
            </w:r>
          </w:p>
        </w:tc>
        <w:tc>
          <w:tcPr>
            <w:tcW w:w="1525" w:type="dxa"/>
            <w:shd w:val="clear" w:color="auto" w:fill="FFFFFF" w:themeFill="background1"/>
            <w:vAlign w:val="center"/>
          </w:tcPr>
          <w:p w14:paraId="0AA3FC52" w14:textId="77777777"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</w:rPr>
              <w:t>7</w:t>
            </w:r>
          </w:p>
        </w:tc>
      </w:tr>
      <w:tr w:rsidR="00476E30" w:rsidRPr="00120588" w14:paraId="5EC31784" w14:textId="77777777" w:rsidTr="00476E30">
        <w:tc>
          <w:tcPr>
            <w:tcW w:w="564" w:type="dxa"/>
            <w:vAlign w:val="center"/>
          </w:tcPr>
          <w:p w14:paraId="18E4A31C" w14:textId="77777777"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  <w:tc>
          <w:tcPr>
            <w:tcW w:w="2238" w:type="dxa"/>
            <w:vAlign w:val="center"/>
          </w:tcPr>
          <w:p w14:paraId="16522DA9" w14:textId="77777777" w:rsidR="00476E30" w:rsidRPr="00120588" w:rsidRDefault="00476E30" w:rsidP="00DC1BF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20588">
              <w:rPr>
                <w:rFonts w:ascii="Times New Roman" w:eastAsia="Calibri" w:hAnsi="Times New Roman"/>
                <w:color w:val="000000" w:themeColor="text1"/>
              </w:rPr>
              <w:t xml:space="preserve">Świadczenie </w:t>
            </w:r>
            <w:r>
              <w:rPr>
                <w:rFonts w:ascii="Times New Roman" w:eastAsia="Calibri" w:hAnsi="Times New Roman"/>
                <w:color w:val="000000" w:themeColor="text1"/>
              </w:rPr>
              <w:t>poradnictwa prawnego</w:t>
            </w:r>
          </w:p>
        </w:tc>
        <w:tc>
          <w:tcPr>
            <w:tcW w:w="850" w:type="dxa"/>
            <w:vAlign w:val="center"/>
          </w:tcPr>
          <w:p w14:paraId="69AE609E" w14:textId="77777777" w:rsidR="00476E30" w:rsidRPr="00893594" w:rsidRDefault="008820A4" w:rsidP="00DD03F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46F67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1418" w:type="dxa"/>
            <w:vAlign w:val="center"/>
          </w:tcPr>
          <w:p w14:paraId="61BD7E63" w14:textId="77777777"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DA698DF" w14:textId="77777777"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B4374FC" w14:textId="77777777"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25" w:type="dxa"/>
            <w:vMerge w:val="restart"/>
            <w:vAlign w:val="center"/>
          </w:tcPr>
          <w:p w14:paraId="25EBB673" w14:textId="77777777"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76E30" w:rsidRPr="00120588" w14:paraId="741F9824" w14:textId="77777777" w:rsidTr="00476E30">
        <w:tc>
          <w:tcPr>
            <w:tcW w:w="5070" w:type="dxa"/>
            <w:gridSpan w:val="4"/>
            <w:vAlign w:val="center"/>
          </w:tcPr>
          <w:p w14:paraId="7D6A1690" w14:textId="77777777"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120588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RAZEM</w:t>
            </w:r>
            <w:r w:rsidRPr="00120588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br/>
              <w:t xml:space="preserve"> NETTO:</w:t>
            </w:r>
          </w:p>
        </w:tc>
        <w:tc>
          <w:tcPr>
            <w:tcW w:w="1134" w:type="dxa"/>
            <w:vMerge/>
            <w:vAlign w:val="center"/>
          </w:tcPr>
          <w:p w14:paraId="69F09CED" w14:textId="77777777"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1559" w:type="dxa"/>
            <w:vAlign w:val="center"/>
          </w:tcPr>
          <w:p w14:paraId="4EC131CC" w14:textId="77777777"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120588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RAZEM BRUTTO:</w:t>
            </w:r>
          </w:p>
        </w:tc>
        <w:tc>
          <w:tcPr>
            <w:tcW w:w="1525" w:type="dxa"/>
            <w:vMerge/>
            <w:vAlign w:val="center"/>
          </w:tcPr>
          <w:p w14:paraId="64A0490E" w14:textId="77777777"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7B1C9928" w14:textId="77777777" w:rsidR="00513910" w:rsidRPr="00120588" w:rsidRDefault="00513910" w:rsidP="00CF4CB1">
      <w:pPr>
        <w:tabs>
          <w:tab w:val="left" w:pos="2955"/>
        </w:tabs>
        <w:spacing w:line="360" w:lineRule="auto"/>
        <w:rPr>
          <w:rFonts w:ascii="Times New Roman" w:hAnsi="Times New Roman"/>
          <w:b/>
          <w:color w:val="000000" w:themeColor="text1"/>
        </w:rPr>
      </w:pPr>
    </w:p>
    <w:p w14:paraId="132C8BF2" w14:textId="77777777" w:rsidR="00CF4CB1" w:rsidRPr="00AD47BC" w:rsidRDefault="00CF4CB1" w:rsidP="00AD47BC">
      <w:pPr>
        <w:spacing w:line="360" w:lineRule="auto"/>
        <w:ind w:left="284" w:hanging="284"/>
        <w:jc w:val="both"/>
        <w:rPr>
          <w:color w:val="000000"/>
        </w:rPr>
      </w:pPr>
      <w:r w:rsidRPr="007F58D6">
        <w:rPr>
          <w:rFonts w:ascii="Times New Roman" w:hAnsi="Times New Roman"/>
          <w:b/>
          <w:color w:val="000000" w:themeColor="text1"/>
        </w:rPr>
        <w:lastRenderedPageBreak/>
        <w:t>2.</w:t>
      </w:r>
      <w:r w:rsidRPr="007F58D6">
        <w:rPr>
          <w:rFonts w:ascii="Times New Roman" w:hAnsi="Times New Roman"/>
          <w:color w:val="000000" w:themeColor="text1"/>
        </w:rPr>
        <w:t xml:space="preserve"> </w:t>
      </w:r>
      <w:r w:rsidR="00AD47BC">
        <w:rPr>
          <w:rFonts w:ascii="Times New Roman" w:hAnsi="Times New Roman"/>
          <w:color w:val="000000"/>
        </w:rPr>
        <w:t xml:space="preserve">Oświadczam, że zapoznałem się z warunkami określonymi w zapytaniu ofertowym </w:t>
      </w:r>
      <w:r w:rsidR="00AD47BC">
        <w:rPr>
          <w:rFonts w:ascii="Times New Roman" w:hAnsi="Times New Roman"/>
          <w:color w:val="000000"/>
        </w:rPr>
        <w:br/>
        <w:t xml:space="preserve">na </w:t>
      </w:r>
      <w:r w:rsidR="00D71253" w:rsidRPr="00D71253">
        <w:rPr>
          <w:rFonts w:ascii="Times New Roman" w:eastAsia="Calibri" w:hAnsi="Times New Roman"/>
          <w:b/>
          <w:color w:val="000000"/>
        </w:rPr>
        <w:t>Ś</w:t>
      </w:r>
      <w:r w:rsidR="00AD47BC" w:rsidRPr="00D71253">
        <w:rPr>
          <w:rFonts w:ascii="Times New Roman" w:eastAsia="Calibri" w:hAnsi="Times New Roman"/>
          <w:b/>
          <w:color w:val="000000"/>
        </w:rPr>
        <w:t xml:space="preserve">wiadczenie </w:t>
      </w:r>
      <w:r w:rsidR="00DC1BF7" w:rsidRPr="00D71253">
        <w:rPr>
          <w:rFonts w:ascii="Times New Roman" w:eastAsia="Calibri" w:hAnsi="Times New Roman"/>
          <w:b/>
          <w:color w:val="000000"/>
        </w:rPr>
        <w:t>poradnictwa prawnego</w:t>
      </w:r>
      <w:r w:rsidR="00AD47BC">
        <w:rPr>
          <w:rFonts w:ascii="Times New Roman" w:eastAsia="Calibri" w:hAnsi="Times New Roman"/>
          <w:color w:val="000000"/>
        </w:rPr>
        <w:t xml:space="preserve"> na rzecz uczestników projektu „Centralnie Rodzina”</w:t>
      </w:r>
      <w:r w:rsidR="00AD47BC">
        <w:rPr>
          <w:rFonts w:ascii="Times New Roman" w:hAnsi="Times New Roman"/>
          <w:color w:val="000000"/>
        </w:rPr>
        <w:t xml:space="preserve"> i je w pełni akceptuję. </w:t>
      </w:r>
    </w:p>
    <w:p w14:paraId="2F01727F" w14:textId="77777777" w:rsidR="00CF4CB1" w:rsidRPr="007F58D6" w:rsidRDefault="00CF4CB1" w:rsidP="00CF4CB1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3</w:t>
      </w:r>
      <w:r w:rsidRPr="007F58D6">
        <w:rPr>
          <w:rFonts w:ascii="Times New Roman" w:hAnsi="Times New Roman"/>
          <w:b/>
          <w:color w:val="000000" w:themeColor="text1"/>
        </w:rPr>
        <w:t>.</w:t>
      </w:r>
      <w:r w:rsidRPr="007F58D6">
        <w:rPr>
          <w:rFonts w:ascii="Times New Roman" w:hAnsi="Times New Roman"/>
          <w:color w:val="000000" w:themeColor="text1"/>
        </w:rPr>
        <w:t xml:space="preserve"> Oświadczam, że wyrażam zgodę na przetwarzanie moich danych osobowych.</w:t>
      </w:r>
    </w:p>
    <w:p w14:paraId="659232B9" w14:textId="77777777" w:rsidR="00CF4CB1" w:rsidRPr="007F58D6" w:rsidRDefault="00CF4CB1" w:rsidP="00CF4CB1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4</w:t>
      </w:r>
      <w:r w:rsidRPr="007F58D6">
        <w:rPr>
          <w:rFonts w:ascii="Times New Roman" w:hAnsi="Times New Roman"/>
          <w:b/>
          <w:bCs/>
          <w:color w:val="000000" w:themeColor="text1"/>
        </w:rPr>
        <w:t>.</w:t>
      </w:r>
      <w:r w:rsidRPr="007F58D6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</w:t>
      </w:r>
      <w:r w:rsidR="003425E0">
        <w:rPr>
          <w:rFonts w:ascii="Times New Roman" w:hAnsi="Times New Roman"/>
          <w:bCs/>
          <w:color w:val="000000" w:themeColor="text1"/>
        </w:rPr>
        <w:t xml:space="preserve">cją przedmiotu oferty włącznie </w:t>
      </w:r>
      <w:r w:rsidRPr="007F58D6">
        <w:rPr>
          <w:rFonts w:ascii="Times New Roman" w:hAnsi="Times New Roman"/>
          <w:bCs/>
          <w:color w:val="000000" w:themeColor="text1"/>
        </w:rPr>
        <w:t>z wszelkimi kosztami wynikającymi z zapisów ogłoszenia.</w:t>
      </w:r>
    </w:p>
    <w:p w14:paraId="34B0D313" w14:textId="77777777" w:rsidR="00CF4CB1" w:rsidRPr="00410483" w:rsidRDefault="00CF4CB1" w:rsidP="00CF4CB1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7E9E6102" w14:textId="77777777" w:rsidR="00CF4CB1" w:rsidRPr="00410483" w:rsidRDefault="00CF4CB1" w:rsidP="00CF4CB1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1CFC7327" w14:textId="77777777" w:rsidR="00CF4CB1" w:rsidRPr="00410483" w:rsidRDefault="00CF4CB1" w:rsidP="00CF4CB1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1BDA6886" w14:textId="77777777" w:rsidR="00CF4CB1" w:rsidRPr="00F5078B" w:rsidRDefault="00CF4CB1" w:rsidP="00CF4CB1">
      <w:pPr>
        <w:rPr>
          <w:rFonts w:ascii="Times New Roman" w:hAnsi="Times New Roman"/>
          <w:color w:val="000000" w:themeColor="text1"/>
        </w:rPr>
      </w:pPr>
      <w:r w:rsidRPr="00F5078B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24E8AFDA" w14:textId="77777777" w:rsidR="00CF4CB1" w:rsidRPr="00F5078B" w:rsidRDefault="00CF4CB1" w:rsidP="00CF4CB1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5078B">
        <w:rPr>
          <w:rFonts w:ascii="Times New Roman" w:hAnsi="Times New Roman"/>
          <w:color w:val="000000" w:themeColor="text1"/>
        </w:rPr>
        <w:t xml:space="preserve">      </w:t>
      </w:r>
      <w:r w:rsidRPr="00F5078B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0DAF0980" w14:textId="77777777" w:rsidR="00CF4CB1" w:rsidRPr="00F5078B" w:rsidRDefault="00CF4CB1" w:rsidP="00CF4CB1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14:paraId="0F0C3C09" w14:textId="77777777" w:rsidR="00DD03F8" w:rsidRDefault="00CF4CB1" w:rsidP="00DD03F8">
      <w:pPr>
        <w:jc w:val="center"/>
        <w:rPr>
          <w:rFonts w:ascii="Times New Roman" w:hAnsi="Times New Roman"/>
          <w:sz w:val="22"/>
          <w:szCs w:val="22"/>
          <w:lang w:eastAsia="en-US"/>
        </w:rPr>
      </w:pPr>
      <w:r w:rsidRPr="00F5078B">
        <w:rPr>
          <w:rFonts w:ascii="Times New Roman" w:hAnsi="Times New Roman"/>
          <w:color w:val="000000" w:themeColor="text1"/>
        </w:rPr>
        <w:t xml:space="preserve">                                                                 </w:t>
      </w:r>
      <w:r w:rsidR="00DD03F8" w:rsidRPr="005A38D7">
        <w:rPr>
          <w:rFonts w:ascii="Times New Roman" w:hAnsi="Times New Roman"/>
          <w:sz w:val="22"/>
          <w:szCs w:val="22"/>
          <w:lang w:eastAsia="en-US"/>
        </w:rPr>
        <w:t>…………………………………………………</w:t>
      </w:r>
    </w:p>
    <w:p w14:paraId="6367D226" w14:textId="77777777" w:rsidR="00DD03F8" w:rsidRPr="00A945EE" w:rsidRDefault="00DD03F8" w:rsidP="00DD03F8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14:paraId="20F5F471" w14:textId="77777777" w:rsidR="00CF4CB1" w:rsidRDefault="00CF4CB1" w:rsidP="00DD03F8">
      <w:pPr>
        <w:jc w:val="center"/>
        <w:rPr>
          <w:rFonts w:ascii="Times New Roman" w:hAnsi="Times New Roman"/>
        </w:rPr>
      </w:pPr>
    </w:p>
    <w:p w14:paraId="16AF5777" w14:textId="77777777" w:rsidR="00CF4CB1" w:rsidRDefault="00CF4CB1" w:rsidP="00CF4CB1">
      <w:pPr>
        <w:spacing w:line="360" w:lineRule="auto"/>
        <w:rPr>
          <w:rFonts w:ascii="Times New Roman" w:hAnsi="Times New Roman"/>
        </w:rPr>
      </w:pPr>
    </w:p>
    <w:p w14:paraId="5FBB1D7C" w14:textId="77777777" w:rsidR="00CF4CB1" w:rsidRDefault="00CF4CB1" w:rsidP="00CF4CB1">
      <w:pPr>
        <w:spacing w:line="360" w:lineRule="auto"/>
        <w:rPr>
          <w:rFonts w:ascii="Times New Roman" w:hAnsi="Times New Roman"/>
        </w:rPr>
      </w:pPr>
    </w:p>
    <w:p w14:paraId="28671329" w14:textId="77777777" w:rsidR="00CF4CB1" w:rsidRDefault="00CF4CB1" w:rsidP="00CF4CB1">
      <w:pPr>
        <w:spacing w:line="360" w:lineRule="auto"/>
        <w:rPr>
          <w:rFonts w:ascii="Times New Roman" w:hAnsi="Times New Roman"/>
        </w:rPr>
      </w:pPr>
    </w:p>
    <w:p w14:paraId="1556E211" w14:textId="77777777" w:rsidR="00CF4CB1" w:rsidRDefault="00CF4CB1" w:rsidP="00CF4CB1">
      <w:pPr>
        <w:spacing w:line="360" w:lineRule="auto"/>
        <w:rPr>
          <w:rFonts w:ascii="Times New Roman" w:hAnsi="Times New Roman"/>
        </w:rPr>
      </w:pPr>
    </w:p>
    <w:p w14:paraId="412B554E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367474D7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2CB33E57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736B4819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75B9E5A2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77AB701C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06F8D08C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12652D68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4E8B9824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5C58811B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4A5DD574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0CD2AB85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090AC1C5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7CB85BBC" w14:textId="77777777" w:rsidR="00422919" w:rsidRDefault="00422919" w:rsidP="00CF4CB1">
      <w:pPr>
        <w:spacing w:line="360" w:lineRule="auto"/>
        <w:rPr>
          <w:rFonts w:ascii="Times New Roman" w:hAnsi="Times New Roman"/>
        </w:rPr>
      </w:pPr>
    </w:p>
    <w:p w14:paraId="47A42BD7" w14:textId="77777777" w:rsidR="00120588" w:rsidRPr="009C2084" w:rsidRDefault="00120588" w:rsidP="00CF4CB1">
      <w:pPr>
        <w:spacing w:line="360" w:lineRule="auto"/>
        <w:rPr>
          <w:rFonts w:ascii="Times New Roman" w:hAnsi="Times New Roman"/>
        </w:rPr>
      </w:pPr>
    </w:p>
    <w:p w14:paraId="0032AA5B" w14:textId="77777777" w:rsidR="00CF4CB1" w:rsidRDefault="00CF4CB1" w:rsidP="00CF4CB1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lastRenderedPageBreak/>
        <w:t>Załącznik nr 2 do zapytania ofertowego</w:t>
      </w:r>
    </w:p>
    <w:p w14:paraId="32BE10F8" w14:textId="77777777" w:rsidR="00CF4CB1" w:rsidRDefault="00CF4CB1" w:rsidP="00CF4CB1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409DBE81" w14:textId="77777777" w:rsidR="00CF4CB1" w:rsidRDefault="00CF4CB1" w:rsidP="00CF4CB1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7EA23CDE" w14:textId="77777777" w:rsidR="00CF4CB1" w:rsidRPr="00A62D44" w:rsidRDefault="00CF4CB1" w:rsidP="00CF4CB1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</w:t>
      </w:r>
      <w:r w:rsidRPr="00A62D44">
        <w:rPr>
          <w:rFonts w:ascii="Times New Roman" w:hAnsi="Times New Roman"/>
          <w:b/>
          <w:bCs/>
          <w:color w:val="000000" w:themeColor="text1"/>
          <w:lang w:eastAsia="ar-SA"/>
        </w:rPr>
        <w:t>:</w:t>
      </w:r>
      <w:r w:rsidRPr="00A62D44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14:paraId="310600F8" w14:textId="77777777"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4E5FE85C" w14:textId="77777777"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5061E916" w14:textId="77777777"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5737DEC3" w14:textId="77777777"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 (pieczęć adresowa </w:t>
      </w:r>
      <w:r>
        <w:rPr>
          <w:rFonts w:ascii="Times New Roman" w:hAnsi="Times New Roman"/>
          <w:color w:val="000000" w:themeColor="text1"/>
        </w:rPr>
        <w:t>Wykonawcy</w:t>
      </w:r>
      <w:r w:rsidRPr="00A62D44">
        <w:rPr>
          <w:rFonts w:ascii="Times New Roman" w:hAnsi="Times New Roman"/>
          <w:color w:val="000000" w:themeColor="text1"/>
        </w:rPr>
        <w:t>/imię/nazwisko/adres/telefon/e-mail)</w:t>
      </w:r>
    </w:p>
    <w:p w14:paraId="1569BCA7" w14:textId="77777777"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NIP ……………………..……………….</w:t>
      </w:r>
    </w:p>
    <w:p w14:paraId="14771608" w14:textId="77777777"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Regon ………………..………………….</w:t>
      </w:r>
    </w:p>
    <w:p w14:paraId="3794EFB2" w14:textId="77777777" w:rsidR="00CF4CB1" w:rsidRPr="00F76DF0" w:rsidRDefault="00CF4CB1" w:rsidP="00CF4CB1">
      <w:pPr>
        <w:pStyle w:val="Akapitzlist"/>
        <w:keepNext/>
        <w:keepLines/>
        <w:tabs>
          <w:tab w:val="num" w:pos="720"/>
        </w:tabs>
        <w:suppressAutoHyphens/>
        <w:spacing w:line="360" w:lineRule="auto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76DF0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14:paraId="67BC61BE" w14:textId="77777777" w:rsidR="00CF4CB1" w:rsidRPr="00F76DF0" w:rsidRDefault="00CF4CB1" w:rsidP="00CF4CB1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76DF0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14:paraId="40FEAD4F" w14:textId="77777777" w:rsidR="00CF4CB1" w:rsidRPr="00F76DF0" w:rsidRDefault="00CF4CB1" w:rsidP="00CF4CB1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76DF0"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14:paraId="054B9023" w14:textId="77777777" w:rsidR="00CF4CB1" w:rsidRPr="00A62D44" w:rsidRDefault="00CF4CB1" w:rsidP="00513910">
      <w:pPr>
        <w:numPr>
          <w:ilvl w:val="0"/>
          <w:numId w:val="9"/>
        </w:numPr>
        <w:tabs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A62D44">
        <w:rPr>
          <w:rFonts w:ascii="Times New Roman" w:hAnsi="Times New Roman"/>
          <w:color w:val="000000" w:themeColor="text1"/>
        </w:rPr>
        <w:br/>
        <w:t>z przepisami prawa.</w:t>
      </w:r>
    </w:p>
    <w:p w14:paraId="3EE5396D" w14:textId="77777777" w:rsidR="00CF4CB1" w:rsidRPr="00A62D44" w:rsidRDefault="00CF4CB1" w:rsidP="00513910">
      <w:pPr>
        <w:numPr>
          <w:ilvl w:val="0"/>
          <w:numId w:val="9"/>
        </w:numPr>
        <w:tabs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Posiadam wiedzę i doświadczenie, dysponuję odpowiednim potencjałem technicznym.</w:t>
      </w:r>
    </w:p>
    <w:p w14:paraId="7AD8D29A" w14:textId="77777777" w:rsidR="00CF4CB1" w:rsidRDefault="00CF4CB1" w:rsidP="00513910">
      <w:pPr>
        <w:numPr>
          <w:ilvl w:val="0"/>
          <w:numId w:val="9"/>
        </w:num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14:paraId="6B144D23" w14:textId="77777777" w:rsidR="00CF4CB1" w:rsidRDefault="00CF4CB1" w:rsidP="00CF4CB1">
      <w:p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04E026D6" w14:textId="77777777" w:rsidR="00CF4CB1" w:rsidRPr="00086095" w:rsidRDefault="00CF4CB1" w:rsidP="00CF4CB1">
      <w:p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263EA19B" w14:textId="77777777" w:rsidR="00CF4CB1" w:rsidRPr="00A62D44" w:rsidRDefault="00CF4CB1" w:rsidP="00CF4CB1">
      <w:pPr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4BCA842F" w14:textId="77777777" w:rsidR="00CF4CB1" w:rsidRPr="00A62D44" w:rsidRDefault="00CF4CB1" w:rsidP="00CF4CB1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A62D44">
        <w:rPr>
          <w:rFonts w:ascii="Times New Roman" w:hAnsi="Times New Roman"/>
          <w:color w:val="000000" w:themeColor="text1"/>
        </w:rPr>
        <w:t xml:space="preserve">      </w:t>
      </w:r>
      <w:r w:rsidRPr="00A62D44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333DE6DA" w14:textId="77777777" w:rsidR="00CF4CB1" w:rsidRPr="00A62D44" w:rsidRDefault="00CF4CB1" w:rsidP="00CF4CB1">
      <w:pPr>
        <w:jc w:val="both"/>
        <w:rPr>
          <w:rFonts w:ascii="Times New Roman" w:hAnsi="Times New Roman"/>
          <w:color w:val="000000" w:themeColor="text1"/>
        </w:rPr>
      </w:pPr>
    </w:p>
    <w:p w14:paraId="68CE029F" w14:textId="77777777" w:rsidR="00DD03F8" w:rsidRDefault="00CF4CB1" w:rsidP="00DD03F8">
      <w:pPr>
        <w:jc w:val="center"/>
        <w:rPr>
          <w:rFonts w:ascii="Times New Roman" w:hAnsi="Times New Roman"/>
          <w:sz w:val="22"/>
          <w:szCs w:val="22"/>
          <w:lang w:eastAsia="en-US"/>
        </w:rPr>
      </w:pPr>
      <w:r w:rsidRPr="00A62D44">
        <w:rPr>
          <w:rFonts w:ascii="Times New Roman" w:hAnsi="Times New Roman"/>
          <w:color w:val="000000" w:themeColor="text1"/>
        </w:rPr>
        <w:t xml:space="preserve">                                                                 </w:t>
      </w:r>
      <w:r w:rsidR="00DD03F8" w:rsidRPr="005A38D7">
        <w:rPr>
          <w:rFonts w:ascii="Times New Roman" w:hAnsi="Times New Roman"/>
          <w:sz w:val="22"/>
          <w:szCs w:val="22"/>
          <w:lang w:eastAsia="en-US"/>
        </w:rPr>
        <w:t>…………………………………………………</w:t>
      </w:r>
    </w:p>
    <w:p w14:paraId="42478E44" w14:textId="77777777" w:rsidR="00DD03F8" w:rsidRPr="00A945EE" w:rsidRDefault="00DD03F8" w:rsidP="00DD03F8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14:paraId="4E298DE2" w14:textId="77777777" w:rsidR="00CF4CB1" w:rsidRDefault="00CF4CB1" w:rsidP="00DD03F8">
      <w:pPr>
        <w:jc w:val="center"/>
        <w:rPr>
          <w:rFonts w:ascii="Times New Roman" w:hAnsi="Times New Roman"/>
          <w:i/>
          <w:strike/>
        </w:rPr>
      </w:pPr>
    </w:p>
    <w:p w14:paraId="2B35065F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C423A3D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03C0F3D5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C56D24D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9CE95FC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55CBF5D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2260BF5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8A5802F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0335E2B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DB08251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7845070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A0ED200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59B007A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66DFDD1" w14:textId="77777777"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4AF2F49" w14:textId="77777777" w:rsidR="00A05D23" w:rsidRDefault="00A05D23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</w:p>
    <w:p w14:paraId="1BDFD201" w14:textId="77777777" w:rsidR="00CF4CB1" w:rsidRPr="0054230B" w:rsidRDefault="00CF4CB1" w:rsidP="00422919">
      <w:pPr>
        <w:spacing w:line="360" w:lineRule="auto"/>
        <w:ind w:left="4248"/>
        <w:jc w:val="right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t xml:space="preserve">Załącznik numer 3 </w:t>
      </w:r>
      <w:r w:rsidR="00422919">
        <w:rPr>
          <w:rFonts w:ascii="Times New Roman" w:hAnsi="Times New Roman"/>
          <w:i/>
          <w:color w:val="000000" w:themeColor="text1"/>
        </w:rPr>
        <w:t xml:space="preserve">do zapytania </w:t>
      </w:r>
      <w:r w:rsidRPr="0054230B">
        <w:rPr>
          <w:rFonts w:ascii="Times New Roman" w:hAnsi="Times New Roman"/>
          <w:i/>
          <w:color w:val="000000" w:themeColor="text1"/>
        </w:rPr>
        <w:t>ofertowego</w:t>
      </w:r>
    </w:p>
    <w:p w14:paraId="74883BBD" w14:textId="77777777" w:rsidR="00CF4CB1" w:rsidRDefault="00CF4CB1" w:rsidP="00DD05A1">
      <w:pPr>
        <w:pStyle w:val="Legenda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14:paraId="2968B786" w14:textId="77777777" w:rsidR="00CF2AD3" w:rsidRPr="00CF2AD3" w:rsidRDefault="00CF2AD3" w:rsidP="00CF2AD3"/>
    <w:p w14:paraId="31555EE1" w14:textId="77777777" w:rsidR="00CF4CB1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</w:p>
    <w:p w14:paraId="3325B75B" w14:textId="77777777" w:rsidR="00CF4CB1" w:rsidRPr="00A76E62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i/>
          <w:szCs w:val="24"/>
          <w:lang w:eastAsia="en-US"/>
        </w:rPr>
      </w:pPr>
      <w:r w:rsidRPr="00A76E62">
        <w:rPr>
          <w:rFonts w:ascii="Times New Roman" w:hAnsi="Times New Roman"/>
          <w:i/>
          <w:color w:val="000000" w:themeColor="text1"/>
          <w:szCs w:val="24"/>
        </w:rPr>
        <w:t xml:space="preserve">o braku </w:t>
      </w:r>
      <w:r w:rsidRPr="00A76E62">
        <w:rPr>
          <w:rFonts w:ascii="Times New Roman" w:hAnsi="Times New Roman"/>
          <w:i/>
          <w:szCs w:val="24"/>
          <w:lang w:eastAsia="en-US"/>
        </w:rPr>
        <w:t>wyłączenia z udziału w postępowaniu</w:t>
      </w:r>
    </w:p>
    <w:p w14:paraId="48F7DAD3" w14:textId="77777777" w:rsidR="00CF4CB1" w:rsidRPr="00644DD6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t>dotyczące Zapytania ofertowego nr………………………..</w:t>
      </w:r>
    </w:p>
    <w:p w14:paraId="6792B667" w14:textId="77777777" w:rsidR="00CF4CB1" w:rsidRDefault="00CF4CB1" w:rsidP="00CF4CB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14:paraId="026C80E3" w14:textId="77777777" w:rsidR="00CF2AD3" w:rsidRPr="00CD2A6A" w:rsidRDefault="00CF2AD3" w:rsidP="00CF4CB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14:paraId="1799346C" w14:textId="77777777" w:rsidR="00923168" w:rsidRPr="00923168" w:rsidRDefault="00923168" w:rsidP="00923168">
      <w:pPr>
        <w:spacing w:after="80"/>
        <w:ind w:right="-112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eastAsia="SimSun" w:hAnsi="Times New Roman"/>
          <w:color w:val="000000" w:themeColor="text1"/>
          <w:kern w:val="2"/>
        </w:rPr>
        <w:t xml:space="preserve">1. Niniejszym oświadczam/my, że składając ofertę </w:t>
      </w:r>
      <w:r w:rsidRPr="00923168">
        <w:rPr>
          <w:rFonts w:ascii="Times New Roman" w:eastAsia="SimSun" w:hAnsi="Times New Roman"/>
          <w:color w:val="000000" w:themeColor="text1"/>
          <w:kern w:val="2"/>
          <w:u w:val="single"/>
        </w:rPr>
        <w:t>nie istnieją</w:t>
      </w:r>
      <w:r w:rsidRPr="00923168">
        <w:rPr>
          <w:rFonts w:ascii="Times New Roman" w:eastAsia="SimSun" w:hAnsi="Times New Roman"/>
          <w:color w:val="000000" w:themeColor="text1"/>
          <w:kern w:val="2"/>
        </w:rPr>
        <w:t xml:space="preserve"> pomiędzy nami </w:t>
      </w:r>
      <w:r w:rsidRPr="00923168">
        <w:rPr>
          <w:rFonts w:ascii="Times New Roman" w:eastAsia="SimSun" w:hAnsi="Times New Roman"/>
          <w:color w:val="000000" w:themeColor="text1"/>
          <w:kern w:val="2"/>
        </w:rPr>
        <w:br/>
        <w:t xml:space="preserve">a Zamawiającym (Powiatowe Centrum Pomocy Rodzinie w Bytowie) wzajemne powiązania osobowe lub kapitałowe, przez które rozumie się powiązania między Zamawiającym (lub osobami upoważnionymi do zaciągania zobowiązań w imieniu Zamawiającego lub osobami wykonującymi w imieniu Zamawiającego czynności związane z przygotowaniem </w:t>
      </w:r>
      <w:r w:rsidRPr="00923168">
        <w:rPr>
          <w:rFonts w:ascii="Times New Roman" w:eastAsia="SimSun" w:hAnsi="Times New Roman"/>
          <w:color w:val="000000" w:themeColor="text1"/>
          <w:kern w:val="2"/>
        </w:rPr>
        <w:br/>
        <w:t xml:space="preserve">i przeprowadzeniem procedury wyboru wykonawcy) a Wykonawcą, polegające </w:t>
      </w:r>
      <w:r w:rsidRPr="00923168">
        <w:rPr>
          <w:rFonts w:ascii="Times New Roman" w:eastAsia="SimSun" w:hAnsi="Times New Roman"/>
          <w:color w:val="000000" w:themeColor="text1"/>
          <w:kern w:val="2"/>
        </w:rPr>
        <w:br/>
        <w:t>w szczególności na:</w:t>
      </w:r>
    </w:p>
    <w:p w14:paraId="6B7CD04D" w14:textId="77777777" w:rsidR="00923168" w:rsidRPr="00923168" w:rsidRDefault="00923168" w:rsidP="00923168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hAnsi="Times New Roman"/>
          <w:color w:val="000000" w:themeColor="text1"/>
        </w:rPr>
        <w:t xml:space="preserve">a) uczestniczeniu w spółce jako wspólnik spółki cywilnej lub spółki osobowej, posiadaniu co najmniej 10 % udziałów lub akcji (o ile niższy próg nie wynika </w:t>
      </w:r>
      <w:r w:rsidR="00D07E15">
        <w:rPr>
          <w:rFonts w:ascii="Times New Roman" w:hAnsi="Times New Roman"/>
          <w:color w:val="000000" w:themeColor="text1"/>
        </w:rPr>
        <w:br/>
      </w:r>
      <w:r w:rsidRPr="00923168">
        <w:rPr>
          <w:rFonts w:ascii="Times New Roman" w:hAnsi="Times New Roman"/>
          <w:color w:val="000000" w:themeColor="text1"/>
        </w:rPr>
        <w:t>z przepisów prawa), pełnieniu funkcji członka organu nadzorczego lub zarządzającego, prokurenta, pełnomocnika,</w:t>
      </w:r>
    </w:p>
    <w:p w14:paraId="2E500C3D" w14:textId="77777777" w:rsidR="00923168" w:rsidRPr="00923168" w:rsidRDefault="00923168" w:rsidP="00923168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hAnsi="Times New Roman"/>
          <w:color w:val="000000" w:themeColor="text1"/>
        </w:rPr>
        <w:t>b) pozostawaniu w związku małżeńskim, w stosunku pokrewieństwa lub powinowactwa w linii prostej, pokrewieństwa lub powinowactwa w linii bocznej do drugiego stopnia, lub związaniu z tytułu przysposobienia, opieki lub kurateli albo pozostawaniu we wspólnym pożyciu z Zamawiającym, jego zastępcą prawnym lub członkami organów zarządzających lub organów nadzorczych wykonawców ubiegających się o udzielenie zamówienia,</w:t>
      </w:r>
    </w:p>
    <w:p w14:paraId="4FF25A26" w14:textId="77777777" w:rsidR="00CF2AD3" w:rsidRDefault="00923168" w:rsidP="00CF2AD3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hAnsi="Times New Roman"/>
          <w:color w:val="000000" w:themeColor="text1"/>
        </w:rPr>
        <w:t xml:space="preserve">c) pozostawaniu z Zamawiającym w takim stosunku prawnym lub faktycznym, że istnieje uzasadniona wątpliwość co do ich bezstronności lub niezależności w związku </w:t>
      </w:r>
      <w:r w:rsidRPr="00923168">
        <w:rPr>
          <w:rFonts w:ascii="Times New Roman" w:hAnsi="Times New Roman"/>
          <w:color w:val="000000" w:themeColor="text1"/>
        </w:rPr>
        <w:br/>
        <w:t>z postępowaniem o udzielenie zamówienia.</w:t>
      </w:r>
    </w:p>
    <w:p w14:paraId="1F79436A" w14:textId="77777777" w:rsidR="00CF2AD3" w:rsidRPr="00CF2AD3" w:rsidRDefault="00CF2AD3" w:rsidP="00CF2AD3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</w:p>
    <w:p w14:paraId="0A1C0AA9" w14:textId="77777777" w:rsidR="00CF2AD3" w:rsidRPr="002C60BE" w:rsidRDefault="00CF2AD3" w:rsidP="00CF2AD3">
      <w:pPr>
        <w:pStyle w:val="Default"/>
        <w:jc w:val="both"/>
        <w:rPr>
          <w:color w:val="000000" w:themeColor="text1"/>
        </w:rPr>
      </w:pPr>
      <w:r w:rsidRPr="002C60BE">
        <w:rPr>
          <w:color w:val="000000" w:themeColor="text1"/>
        </w:rPr>
        <w:t xml:space="preserve">W związku z realizacją projektu „Centralnie Rodzina” w formule partnerskiej przez sformułowanie „Zamawiający” wskazane powyżej należy rozumieć: </w:t>
      </w:r>
    </w:p>
    <w:p w14:paraId="70D19E01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a)  Powiat Bytowski, ul. Ks. Bolesława Domańskiego 2, 77-100 Bytów oraz wszystkie jednostki organizacyjne Powiatu Bytowskiego,</w:t>
      </w:r>
    </w:p>
    <w:p w14:paraId="34A77770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b) Gmina Bytów, ul. 1-go Maja 15, 77-100 Bytów oraz wszystkie jednostki organizacyjne Gminy Bytów,</w:t>
      </w:r>
    </w:p>
    <w:p w14:paraId="179DCCE5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c) </w:t>
      </w:r>
      <w:r w:rsidRPr="002C60BE">
        <w:rPr>
          <w:rFonts w:ascii="Times New Roman" w:hAnsi="Times New Roman"/>
          <w:bCs/>
          <w:color w:val="000000" w:themeColor="text1"/>
        </w:rPr>
        <w:t>Gmina Czarna Dąbrówka</w:t>
      </w:r>
      <w:r w:rsidRPr="002C60BE">
        <w:rPr>
          <w:rFonts w:ascii="Times New Roman" w:hAnsi="Times New Roman"/>
          <w:color w:val="000000" w:themeColor="text1"/>
        </w:rPr>
        <w:t>, ul. Gdańska 5, 77-116 Czarna Dąbrówka oraz wszystkie jednostki organizacyjne Gminy Czarna Dąbrówka,</w:t>
      </w:r>
    </w:p>
    <w:p w14:paraId="1BCA326D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d) </w:t>
      </w:r>
      <w:r w:rsidRPr="002C60BE">
        <w:rPr>
          <w:rFonts w:ascii="Times New Roman" w:hAnsi="Times New Roman"/>
          <w:bCs/>
          <w:color w:val="000000" w:themeColor="text1"/>
        </w:rPr>
        <w:t>Gmina Tuchomie</w:t>
      </w:r>
      <w:r w:rsidRPr="002C60BE">
        <w:rPr>
          <w:rFonts w:ascii="Times New Roman" w:hAnsi="Times New Roman"/>
          <w:color w:val="000000" w:themeColor="text1"/>
        </w:rPr>
        <w:t>, ul. Jana III Sobieskiego 16, 77-133 Tuchomie oraz wszystkie jednostki organizacyjne Gminy Tuchomie,</w:t>
      </w:r>
    </w:p>
    <w:p w14:paraId="36FD5325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e) </w:t>
      </w:r>
      <w:r w:rsidRPr="002C60BE">
        <w:rPr>
          <w:rFonts w:ascii="Times New Roman" w:hAnsi="Times New Roman"/>
          <w:bCs/>
          <w:color w:val="000000" w:themeColor="text1"/>
        </w:rPr>
        <w:t>Zakład Doskonalenia Zawodowego w Słupsku</w:t>
      </w:r>
      <w:r w:rsidRPr="002C60BE">
        <w:rPr>
          <w:rFonts w:ascii="Times New Roman" w:hAnsi="Times New Roman"/>
          <w:color w:val="000000" w:themeColor="text1"/>
        </w:rPr>
        <w:t xml:space="preserve"> ul. Szczecińska 57, 76-200 Słupsk,</w:t>
      </w:r>
    </w:p>
    <w:p w14:paraId="2F6B7A39" w14:textId="77777777"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f) Fundacja </w:t>
      </w:r>
      <w:proofErr w:type="spellStart"/>
      <w:r w:rsidRPr="002C60BE">
        <w:rPr>
          <w:rFonts w:ascii="Times New Roman" w:hAnsi="Times New Roman"/>
          <w:color w:val="000000" w:themeColor="text1"/>
        </w:rPr>
        <w:t>Rademenes</w:t>
      </w:r>
      <w:proofErr w:type="spellEnd"/>
      <w:r w:rsidRPr="002C60BE">
        <w:rPr>
          <w:rFonts w:ascii="Times New Roman" w:hAnsi="Times New Roman"/>
          <w:color w:val="000000" w:themeColor="text1"/>
        </w:rPr>
        <w:t>, ul. Pochyła 3a, 77-100 Bytów.</w:t>
      </w:r>
    </w:p>
    <w:p w14:paraId="493CB6FF" w14:textId="77777777" w:rsidR="00CF2AD3" w:rsidRPr="002C60BE" w:rsidRDefault="00CF2AD3" w:rsidP="00CF2AD3">
      <w:pPr>
        <w:pStyle w:val="Akapitzlist"/>
        <w:ind w:left="851" w:hanging="284"/>
        <w:jc w:val="both"/>
        <w:rPr>
          <w:rFonts w:ascii="Times New Roman" w:hAnsi="Times New Roman"/>
          <w:color w:val="000000" w:themeColor="text1"/>
        </w:rPr>
      </w:pPr>
    </w:p>
    <w:p w14:paraId="394529C2" w14:textId="77777777" w:rsidR="00CF2AD3" w:rsidRPr="002C60BE" w:rsidRDefault="00CF2AD3" w:rsidP="00CF2AD3">
      <w:pPr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W związku z powyższym zamówienia publicznego nie może:</w:t>
      </w:r>
    </w:p>
    <w:p w14:paraId="2D5FB824" w14:textId="77777777" w:rsidR="00CF2AD3" w:rsidRPr="002C60BE" w:rsidRDefault="00CF2AD3" w:rsidP="00CF2AD3">
      <w:pPr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- realizować Wykonawca zatrudniony na podstawie umowy o pracę w ww. podmiotach,</w:t>
      </w:r>
    </w:p>
    <w:p w14:paraId="4C280D8D" w14:textId="77777777" w:rsidR="00CF4CB1" w:rsidRPr="002C60BE" w:rsidRDefault="00CF2AD3" w:rsidP="002C60BE">
      <w:pPr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lastRenderedPageBreak/>
        <w:t>- wykonywać osoba wytypowana przez Wykonawcę, która jest zatrudniona na podstawie umowy o pracę w ww. podmiotach.</w:t>
      </w:r>
    </w:p>
    <w:p w14:paraId="379CB736" w14:textId="77777777" w:rsidR="00CF4CB1" w:rsidRDefault="00CF4CB1" w:rsidP="00CF4CB1">
      <w:pPr>
        <w:spacing w:after="80"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</w:rPr>
      </w:pPr>
      <w:r>
        <w:rPr>
          <w:rFonts w:ascii="Times New Roman" w:hAnsi="Times New Roman"/>
          <w:iCs/>
        </w:rPr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14:paraId="122D560E" w14:textId="77777777" w:rsidR="00CF4CB1" w:rsidRPr="00CD2A6A" w:rsidRDefault="00CF4CB1" w:rsidP="00CF4CB1">
      <w:pPr>
        <w:spacing w:line="360" w:lineRule="auto"/>
        <w:rPr>
          <w:rFonts w:ascii="Times New Roman" w:hAnsi="Times New Roman"/>
          <w:color w:val="000000" w:themeColor="text1"/>
        </w:rPr>
      </w:pPr>
    </w:p>
    <w:p w14:paraId="704B1CD7" w14:textId="77777777" w:rsidR="00CF4CB1" w:rsidRPr="00CD2A6A" w:rsidRDefault="00CF4CB1" w:rsidP="00CF4CB1">
      <w:pPr>
        <w:spacing w:line="360" w:lineRule="auto"/>
        <w:rPr>
          <w:rFonts w:ascii="Times New Roman" w:hAnsi="Times New Roman"/>
          <w:color w:val="000000" w:themeColor="text1"/>
        </w:rPr>
      </w:pPr>
    </w:p>
    <w:p w14:paraId="0C9E686F" w14:textId="77777777" w:rsidR="00CF4CB1" w:rsidRPr="00CD2A6A" w:rsidRDefault="00CF4CB1" w:rsidP="00422919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14:paraId="34191569" w14:textId="77777777" w:rsidR="00CF4CB1" w:rsidRPr="00CD2A6A" w:rsidRDefault="00422919" w:rsidP="00CF4CB1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>(miejscowość)</w:t>
      </w:r>
      <w:r w:rsidR="00CF4CB1" w:rsidRPr="00CD2A6A"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14:paraId="415721A1" w14:textId="77777777" w:rsidR="00CF4CB1" w:rsidRPr="00CD2A6A" w:rsidRDefault="00CF4CB1" w:rsidP="00CF4CB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46B1F814" w14:textId="77777777" w:rsidR="00CF4CB1" w:rsidRPr="00CD2A6A" w:rsidRDefault="00CF4CB1" w:rsidP="00CF4CB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3486E1E5" w14:textId="77777777" w:rsidR="00DD03F8" w:rsidRDefault="00DD03F8" w:rsidP="00DD03F8">
      <w:pPr>
        <w:jc w:val="right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……..</w:t>
      </w:r>
      <w:r w:rsidRPr="005A38D7">
        <w:rPr>
          <w:rFonts w:ascii="Times New Roman" w:hAnsi="Times New Roman"/>
          <w:sz w:val="22"/>
          <w:szCs w:val="22"/>
          <w:lang w:eastAsia="en-US"/>
        </w:rPr>
        <w:t>…………………………………………………</w:t>
      </w:r>
    </w:p>
    <w:p w14:paraId="3594E4BC" w14:textId="77777777" w:rsidR="00DD03F8" w:rsidRPr="00A945EE" w:rsidRDefault="00DD03F8" w:rsidP="00DD03F8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14:paraId="2C17D245" w14:textId="77777777" w:rsidR="00CF4CB1" w:rsidRDefault="00CF4CB1" w:rsidP="00CF4CB1">
      <w:pPr>
        <w:tabs>
          <w:tab w:val="left" w:pos="6585"/>
        </w:tabs>
      </w:pPr>
    </w:p>
    <w:p w14:paraId="28EA6FF8" w14:textId="77777777" w:rsidR="00DD05A1" w:rsidRDefault="00DD05A1" w:rsidP="00CF4CB1">
      <w:pPr>
        <w:tabs>
          <w:tab w:val="left" w:pos="6585"/>
        </w:tabs>
      </w:pPr>
    </w:p>
    <w:p w14:paraId="44D63AD6" w14:textId="77777777" w:rsidR="00DD05A1" w:rsidRDefault="00DD05A1" w:rsidP="00CF4CB1">
      <w:pPr>
        <w:tabs>
          <w:tab w:val="left" w:pos="6585"/>
        </w:tabs>
      </w:pPr>
    </w:p>
    <w:p w14:paraId="699BF0FE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1E792488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287B2A3C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180FF573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3747F25A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E293BAA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6EE2C1D8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0C337A8D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2DF12919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17C26E90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191852EC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531DB95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74C1D7A4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4B7A99BA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396844D2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7024F45E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4BFB04F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8DBB1C5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7F3FC20E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4C049E14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68313D01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43FE441A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0C877323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4358C973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40352269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175E39F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32AA1D8F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433CC5C6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0D7C1A12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6D00CF8C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532711BD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1CE05E72" w14:textId="77777777"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14:paraId="66940CA2" w14:textId="77777777" w:rsidR="00F05544" w:rsidRPr="005F1CC8" w:rsidRDefault="00F05544" w:rsidP="00F05544">
      <w:pPr>
        <w:tabs>
          <w:tab w:val="left" w:pos="6585"/>
        </w:tabs>
        <w:jc w:val="right"/>
        <w:rPr>
          <w:rFonts w:ascii="Times New Roman" w:hAnsi="Times New Roman"/>
          <w:i/>
        </w:rPr>
      </w:pPr>
      <w:r w:rsidRPr="005F1CC8">
        <w:rPr>
          <w:rFonts w:ascii="Times New Roman" w:hAnsi="Times New Roman"/>
          <w:i/>
        </w:rPr>
        <w:t xml:space="preserve">Załącznik </w:t>
      </w:r>
      <w:r w:rsidRPr="00B96079">
        <w:rPr>
          <w:rFonts w:ascii="Times New Roman" w:hAnsi="Times New Roman"/>
          <w:i/>
          <w:color w:val="000000" w:themeColor="text1"/>
        </w:rPr>
        <w:t xml:space="preserve">nr  </w:t>
      </w:r>
      <w:r>
        <w:rPr>
          <w:rFonts w:ascii="Times New Roman" w:hAnsi="Times New Roman"/>
          <w:i/>
          <w:color w:val="000000" w:themeColor="text1"/>
        </w:rPr>
        <w:t>4</w:t>
      </w:r>
      <w:r w:rsidRPr="005F1CC8">
        <w:rPr>
          <w:rFonts w:ascii="Times New Roman" w:hAnsi="Times New Roman"/>
          <w:i/>
        </w:rPr>
        <w:t xml:space="preserve"> do zapytania ofertowego</w:t>
      </w:r>
    </w:p>
    <w:p w14:paraId="58B59F28" w14:textId="77777777" w:rsidR="00F05544" w:rsidRDefault="00F05544" w:rsidP="00F05544">
      <w:pPr>
        <w:tabs>
          <w:tab w:val="left" w:pos="6585"/>
        </w:tabs>
      </w:pPr>
    </w:p>
    <w:p w14:paraId="4AA7A87B" w14:textId="77777777" w:rsidR="00F05544" w:rsidRPr="00616FB6" w:rsidRDefault="00F05544" w:rsidP="00F05544">
      <w:pPr>
        <w:spacing w:after="100" w:afterAutospacing="1" w:line="360" w:lineRule="auto"/>
        <w:jc w:val="both"/>
        <w:rPr>
          <w:rFonts w:ascii="Times New Roman" w:hAnsi="Times New Roman"/>
          <w:b/>
        </w:rPr>
      </w:pPr>
      <w:r w:rsidRPr="00616FB6">
        <w:rPr>
          <w:rFonts w:ascii="Times New Roman" w:hAnsi="Times New Roman"/>
          <w:b/>
        </w:rPr>
        <w:t>KL</w:t>
      </w:r>
      <w:r>
        <w:rPr>
          <w:rFonts w:ascii="Times New Roman" w:hAnsi="Times New Roman"/>
          <w:b/>
        </w:rPr>
        <w:t>A</w:t>
      </w:r>
      <w:r w:rsidRPr="00616FB6">
        <w:rPr>
          <w:rFonts w:ascii="Times New Roman" w:hAnsi="Times New Roman"/>
          <w:b/>
        </w:rPr>
        <w:t xml:space="preserve">UZULA INFORMACYJNA W ZWIĄZKU Z PRZETWARZANIEM DANYCH OSOBOWYCH </w:t>
      </w:r>
    </w:p>
    <w:p w14:paraId="1CF7668E" w14:textId="77777777" w:rsidR="00F05544" w:rsidRPr="00A50591" w:rsidRDefault="00F05544" w:rsidP="00F05544">
      <w:pPr>
        <w:spacing w:line="360" w:lineRule="auto"/>
        <w:ind w:left="360"/>
        <w:contextualSpacing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</w:t>
      </w:r>
      <w:r>
        <w:rPr>
          <w:rFonts w:ascii="Times New Roman" w:hAnsi="Times New Roman"/>
        </w:rPr>
        <w:t xml:space="preserve"> danych) (Dz. Urz. UE L 119  </w:t>
      </w:r>
      <w:r w:rsidRPr="00A50591">
        <w:rPr>
          <w:rFonts w:ascii="Times New Roman" w:hAnsi="Times New Roman"/>
        </w:rPr>
        <w:t xml:space="preserve">z 04.05.2016, str. 1), dalej „RODO”, informuję, że: </w:t>
      </w:r>
    </w:p>
    <w:p w14:paraId="5A261054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administratorem Pani/Pana danych osobowych jest Pow</w:t>
      </w:r>
      <w:r>
        <w:rPr>
          <w:rFonts w:ascii="Times New Roman" w:hAnsi="Times New Roman"/>
        </w:rPr>
        <w:t xml:space="preserve">iatowe Centrum Pomocy Rodzinie </w:t>
      </w:r>
      <w:r w:rsidRPr="00A50591">
        <w:rPr>
          <w:rFonts w:ascii="Times New Roman" w:hAnsi="Times New Roman"/>
        </w:rPr>
        <w:t>w Bytowie</w:t>
      </w:r>
      <w:r>
        <w:rPr>
          <w:rFonts w:ascii="Times New Roman" w:hAnsi="Times New Roman"/>
        </w:rPr>
        <w:t>,</w:t>
      </w:r>
      <w:r w:rsidRPr="00A50591">
        <w:rPr>
          <w:rFonts w:ascii="Times New Roman" w:hAnsi="Times New Roman"/>
        </w:rPr>
        <w:t xml:space="preserve"> ul. </w:t>
      </w:r>
      <w:r>
        <w:rPr>
          <w:rFonts w:ascii="Times New Roman" w:hAnsi="Times New Roman"/>
        </w:rPr>
        <w:t>Gen. W. Sikorskiego 37</w:t>
      </w:r>
      <w:r w:rsidRPr="00A50591">
        <w:rPr>
          <w:rFonts w:ascii="Times New Roman" w:hAnsi="Times New Roman"/>
        </w:rPr>
        <w:t xml:space="preserve">, 77-100 Bytów. </w:t>
      </w:r>
    </w:p>
    <w:p w14:paraId="014D4FF2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inspektorem ochrony danych osobowych w Powiatowym Centrum Pomocy Rodzinie                   w Bytowie jest Pan Piotr Szumko, iod@pcprbytow.pl</w:t>
      </w:r>
      <w:r>
        <w:rPr>
          <w:rFonts w:ascii="Times New Roman" w:hAnsi="Times New Roman"/>
        </w:rPr>
        <w:t>.</w:t>
      </w:r>
    </w:p>
    <w:p w14:paraId="0E0099D6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Pani/Pana dane osobowe przetwarzane będą na podstawie art. 6 ust. 1 lit. c</w:t>
      </w:r>
      <w:r w:rsidRPr="00A50591">
        <w:rPr>
          <w:rFonts w:ascii="Times New Roman" w:hAnsi="Times New Roman"/>
          <w:i/>
        </w:rPr>
        <w:t xml:space="preserve"> </w:t>
      </w:r>
      <w:r w:rsidRPr="00A50591">
        <w:rPr>
          <w:rFonts w:ascii="Times New Roman" w:hAnsi="Times New Roman"/>
        </w:rPr>
        <w:t xml:space="preserve">RODO </w:t>
      </w:r>
      <w:r>
        <w:rPr>
          <w:rFonts w:ascii="Times New Roman" w:hAnsi="Times New Roman"/>
        </w:rPr>
        <w:br/>
      </w:r>
      <w:r w:rsidRPr="00A50591">
        <w:rPr>
          <w:rFonts w:ascii="Times New Roman" w:hAnsi="Times New Roman"/>
        </w:rPr>
        <w:t>w celu związanym z postępowaniem o udzielenie zamówienia publicznego</w:t>
      </w:r>
      <w:r>
        <w:rPr>
          <w:rFonts w:ascii="Times New Roman" w:hAnsi="Times New Roman"/>
        </w:rPr>
        <w:t>.</w:t>
      </w:r>
    </w:p>
    <w:p w14:paraId="481A4C95" w14:textId="77777777" w:rsidR="00F05544" w:rsidRPr="00907F84" w:rsidRDefault="00F05544" w:rsidP="00F05544">
      <w:pPr>
        <w:pStyle w:val="Akapitzlist"/>
        <w:numPr>
          <w:ilvl w:val="0"/>
          <w:numId w:val="6"/>
        </w:numPr>
        <w:spacing w:line="360" w:lineRule="auto"/>
        <w:ind w:left="425" w:hanging="425"/>
        <w:jc w:val="both"/>
        <w:rPr>
          <w:rFonts w:ascii="Times New Roman" w:hAnsi="Times New Roman"/>
          <w:b/>
          <w:i/>
        </w:rPr>
      </w:pPr>
      <w:r w:rsidRPr="00A50591">
        <w:rPr>
          <w:rFonts w:ascii="Times New Roman" w:hAnsi="Times New Roman"/>
        </w:rPr>
        <w:t xml:space="preserve"> Odbiorcami danych będą osoby lub podmioty, którym udostępniona zostanie dokumentacja postępowania oparciu o przepisy Ustawy z dnia 11 września 2019 r.-Prawo zamówień publicznych, zwanej dalej ustawą </w:t>
      </w:r>
      <w:proofErr w:type="spellStart"/>
      <w:r w:rsidRPr="00A50591">
        <w:rPr>
          <w:rFonts w:ascii="Times New Roman" w:hAnsi="Times New Roman"/>
        </w:rPr>
        <w:t>Pzp</w:t>
      </w:r>
      <w:proofErr w:type="spellEnd"/>
      <w:r w:rsidRPr="00A50591">
        <w:rPr>
          <w:rFonts w:ascii="Times New Roman" w:hAnsi="Times New Roman"/>
        </w:rPr>
        <w:t>. Ponadto odbior</w:t>
      </w:r>
      <w:r>
        <w:rPr>
          <w:rFonts w:ascii="Times New Roman" w:hAnsi="Times New Roman"/>
        </w:rPr>
        <w:t xml:space="preserve">cami danych mogą być podmioty, </w:t>
      </w:r>
      <w:r w:rsidRPr="00A50591">
        <w:rPr>
          <w:rFonts w:ascii="Times New Roman" w:hAnsi="Times New Roman"/>
        </w:rPr>
        <w:t>z którym PCPR jest powiązane, jak również podmioty współpracujące z  PCPR.</w:t>
      </w:r>
    </w:p>
    <w:p w14:paraId="33F8CB0E" w14:textId="77777777" w:rsidR="00F05544" w:rsidRPr="00C22B86" w:rsidRDefault="00F05544" w:rsidP="00F05544">
      <w:pPr>
        <w:numPr>
          <w:ilvl w:val="0"/>
          <w:numId w:val="6"/>
        </w:numPr>
        <w:tabs>
          <w:tab w:val="left" w:pos="426"/>
        </w:tabs>
        <w:suppressAutoHyphens/>
        <w:spacing w:line="360" w:lineRule="auto"/>
        <w:ind w:left="425" w:hanging="425"/>
        <w:jc w:val="both"/>
        <w:rPr>
          <w:rFonts w:ascii="Times New Roman" w:hAnsi="Times New Roman"/>
          <w:color w:val="000000" w:themeColor="text1"/>
        </w:rPr>
      </w:pPr>
      <w:r w:rsidRPr="00C22B86">
        <w:rPr>
          <w:rStyle w:val="markedcontent"/>
          <w:rFonts w:ascii="Times New Roman" w:hAnsi="Times New Roman"/>
          <w:color w:val="000000" w:themeColor="text1"/>
        </w:rPr>
        <w:t>Pani/Pana dane osobowe będą przetwarzane do czasu osiągnięcia celu, w jakim je pozyskano, a po</w:t>
      </w:r>
      <w:r w:rsidRPr="00C22B86">
        <w:rPr>
          <w:rFonts w:ascii="Times New Roman" w:hAnsi="Times New Roman"/>
          <w:color w:val="000000" w:themeColor="text1"/>
        </w:rPr>
        <w:t xml:space="preserve"> </w:t>
      </w:r>
      <w:r w:rsidRPr="00C22B86">
        <w:rPr>
          <w:rStyle w:val="markedcontent"/>
          <w:rFonts w:ascii="Times New Roman" w:hAnsi="Times New Roman"/>
          <w:color w:val="000000" w:themeColor="text1"/>
        </w:rPr>
        <w:t xml:space="preserve">tym czasie przez okres oraz w zakresie wymaganym przez przepisy powszechnie obowiązującego prawa, w tym </w:t>
      </w:r>
      <w:r w:rsidRPr="00C22B86">
        <w:rPr>
          <w:rFonts w:ascii="Times New Roman" w:hAnsi="Times New Roman"/>
          <w:color w:val="000000" w:themeColor="text1"/>
        </w:rPr>
        <w:t xml:space="preserve">Rozporządzenia Prezesa Rady Ministrów </w:t>
      </w:r>
      <w:r w:rsidRPr="00C22B86">
        <w:rPr>
          <w:rFonts w:ascii="Times New Roman" w:hAnsi="Times New Roman"/>
          <w:color w:val="000000" w:themeColor="text1"/>
        </w:rPr>
        <w:br/>
        <w:t>z dnia 18 stycznia 2011 r. w sprawie instrukcji kancelaryjnej, jednolitych rzeczowych wykazów akt oraz instrukcji w sprawie organizacji i zakresu działania archiwów zakładowych, tj. przez 5 lat.</w:t>
      </w:r>
    </w:p>
    <w:p w14:paraId="6A92AEDA" w14:textId="77777777" w:rsidR="00F05544" w:rsidRPr="00C22B86" w:rsidRDefault="00F05544" w:rsidP="00F05544">
      <w:pPr>
        <w:numPr>
          <w:ilvl w:val="0"/>
          <w:numId w:val="6"/>
        </w:numPr>
        <w:tabs>
          <w:tab w:val="left" w:pos="426"/>
        </w:tabs>
        <w:suppressAutoHyphens/>
        <w:spacing w:line="36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C22B86">
        <w:rPr>
          <w:rFonts w:ascii="Times New Roman" w:hAnsi="Times New Roman"/>
          <w:color w:val="000000" w:themeColor="text1"/>
        </w:rPr>
        <w:t>Obowiązek podania danych osobowych jest wymogiem ustawowym. Niepodanie danych osobowych może uniemożliwić Zamawiającemu dokonanie oceny spełniania warunków udziału w postępowaniu oraz zdolności Oferenta do należytego wykonania zamówienia, co skutkować może wykluczeniem Oferenta z postępowania lub odrzuceniem jego oferty.</w:t>
      </w:r>
    </w:p>
    <w:p w14:paraId="184AC813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 xml:space="preserve">w odniesieniu do Pani/Pana danych osobowych decyzje nie będą podejmowane </w:t>
      </w:r>
      <w:r>
        <w:rPr>
          <w:rFonts w:ascii="Times New Roman" w:hAnsi="Times New Roman"/>
        </w:rPr>
        <w:br/>
      </w:r>
      <w:r w:rsidRPr="00A50591">
        <w:rPr>
          <w:rFonts w:ascii="Times New Roman" w:hAnsi="Times New Roman"/>
        </w:rPr>
        <w:t>w sposób zautomatyzow</w:t>
      </w:r>
      <w:r>
        <w:rPr>
          <w:rFonts w:ascii="Times New Roman" w:hAnsi="Times New Roman"/>
        </w:rPr>
        <w:t>any, stosowanie do art. 22 RODO.</w:t>
      </w:r>
    </w:p>
    <w:p w14:paraId="07EA4371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posiada Pani/Pan:</w:t>
      </w:r>
    </w:p>
    <w:p w14:paraId="412A04EA" w14:textId="77777777" w:rsidR="00F05544" w:rsidRPr="00A50591" w:rsidRDefault="00F05544" w:rsidP="00F05544">
      <w:pPr>
        <w:pStyle w:val="Akapitzlist"/>
        <w:numPr>
          <w:ilvl w:val="0"/>
          <w:numId w:val="7"/>
        </w:numPr>
        <w:spacing w:line="360" w:lineRule="auto"/>
        <w:ind w:left="709" w:hanging="283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lastRenderedPageBreak/>
        <w:t>na podstawie art. 15 RODO prawo dostępu do danych osobowych Pani/Pana dotyczących</w:t>
      </w:r>
      <w:r>
        <w:rPr>
          <w:rFonts w:ascii="Times New Roman" w:hAnsi="Times New Roman"/>
        </w:rPr>
        <w:t>;</w:t>
      </w:r>
    </w:p>
    <w:p w14:paraId="040B6E10" w14:textId="77777777" w:rsidR="00F05544" w:rsidRPr="00A50591" w:rsidRDefault="00F05544" w:rsidP="00F05544">
      <w:pPr>
        <w:pStyle w:val="Akapitzlist"/>
        <w:numPr>
          <w:ilvl w:val="0"/>
          <w:numId w:val="7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>na podstawie art. 16 RODO prawo do sprostow</w:t>
      </w:r>
      <w:r>
        <w:rPr>
          <w:rFonts w:ascii="Times New Roman" w:hAnsi="Times New Roman"/>
        </w:rPr>
        <w:t>ania Pani/Pana danych osobowych;</w:t>
      </w:r>
    </w:p>
    <w:p w14:paraId="458A0240" w14:textId="77777777" w:rsidR="00F05544" w:rsidRPr="00A50591" w:rsidRDefault="00F05544" w:rsidP="00F05544">
      <w:pPr>
        <w:pStyle w:val="Akapitzlist"/>
        <w:numPr>
          <w:ilvl w:val="0"/>
          <w:numId w:val="7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 xml:space="preserve">na podstawie art. 18 RODO prawo żądania od administratora ograniczenia przetwarzania danych osobowych z zastrzeżeniem przypadków, o których mowa </w:t>
      </w:r>
      <w:r>
        <w:rPr>
          <w:rFonts w:ascii="Times New Roman" w:hAnsi="Times New Roman"/>
        </w:rPr>
        <w:br/>
        <w:t>w art. 18 ust. 2 RODO;</w:t>
      </w:r>
      <w:r w:rsidRPr="00A50591">
        <w:rPr>
          <w:rFonts w:ascii="Times New Roman" w:hAnsi="Times New Roman"/>
        </w:rPr>
        <w:t xml:space="preserve"> </w:t>
      </w:r>
    </w:p>
    <w:p w14:paraId="5A85320E" w14:textId="77777777" w:rsidR="00F05544" w:rsidRPr="00A50591" w:rsidRDefault="00F05544" w:rsidP="00F05544">
      <w:pPr>
        <w:pStyle w:val="Akapitzlist"/>
        <w:numPr>
          <w:ilvl w:val="0"/>
          <w:numId w:val="7"/>
        </w:numPr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 w:rsidRPr="00A50591"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Times New Roman" w:hAnsi="Times New Roman"/>
        </w:rPr>
        <w:t>.</w:t>
      </w:r>
    </w:p>
    <w:p w14:paraId="42DE3700" w14:textId="77777777" w:rsidR="00F05544" w:rsidRPr="00A50591" w:rsidRDefault="00F05544" w:rsidP="00F05544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i/>
          <w:color w:val="00B0F0"/>
        </w:rPr>
      </w:pPr>
      <w:r w:rsidRPr="00A50591">
        <w:rPr>
          <w:rFonts w:ascii="Times New Roman" w:hAnsi="Times New Roman"/>
        </w:rPr>
        <w:t>nie przysługuje Pani/Panu:</w:t>
      </w:r>
    </w:p>
    <w:p w14:paraId="61F0D4C3" w14:textId="77777777" w:rsidR="00F05544" w:rsidRPr="00A50591" w:rsidRDefault="00F05544" w:rsidP="00F05544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 w:rsidRPr="00A50591">
        <w:rPr>
          <w:rFonts w:ascii="Times New Roman" w:hAnsi="Times New Roman"/>
        </w:rPr>
        <w:t>w związku z art. 17 ust. 3 lit. b, d lub e RODO prawo do usunięcia danych osobowych;</w:t>
      </w:r>
    </w:p>
    <w:p w14:paraId="6F1F2DE7" w14:textId="77777777" w:rsidR="00F05544" w:rsidRPr="00A50591" w:rsidRDefault="00F05544" w:rsidP="00F05544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/>
          <w:b/>
          <w:i/>
        </w:rPr>
      </w:pPr>
      <w:r w:rsidRPr="00A50591">
        <w:rPr>
          <w:rFonts w:ascii="Times New Roman" w:hAnsi="Times New Roman"/>
        </w:rPr>
        <w:t>prawo do przenoszenia danych osobowych, o którym mowa w art. 20 RODO;</w:t>
      </w:r>
    </w:p>
    <w:p w14:paraId="1A30FACB" w14:textId="77777777" w:rsidR="00F05544" w:rsidRPr="00A50591" w:rsidRDefault="00F05544" w:rsidP="00F05544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/>
          <w:i/>
        </w:rPr>
      </w:pPr>
      <w:r w:rsidRPr="00A50591">
        <w:rPr>
          <w:rFonts w:ascii="Times New Roman" w:hAnsi="Times New Roman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4120B98" w14:textId="77777777" w:rsidR="00CF4CB1" w:rsidRDefault="00CF4CB1" w:rsidP="00CF4CB1"/>
    <w:p w14:paraId="2353BBDC" w14:textId="77777777" w:rsidR="00CF4CB1" w:rsidRDefault="00CF4CB1" w:rsidP="00CF4CB1"/>
    <w:p w14:paraId="5E5AA124" w14:textId="77777777" w:rsidR="00CF4CB1" w:rsidRDefault="00CF4CB1" w:rsidP="00CF4CB1"/>
    <w:p w14:paraId="55E4C116" w14:textId="77777777" w:rsidR="00CF4CB1" w:rsidRPr="00200639" w:rsidRDefault="00CF4CB1" w:rsidP="00CF4CB1"/>
    <w:p w14:paraId="43D04F1F" w14:textId="77777777" w:rsidR="00CF4CB1" w:rsidRDefault="00CF4CB1" w:rsidP="00CF4CB1">
      <w:pPr>
        <w:spacing w:line="360" w:lineRule="auto"/>
        <w:rPr>
          <w:rFonts w:ascii="Garamond" w:hAnsi="Garamond"/>
        </w:rPr>
      </w:pPr>
    </w:p>
    <w:p w14:paraId="297821D8" w14:textId="77777777" w:rsidR="00CF4CB1" w:rsidRDefault="00CF4CB1" w:rsidP="00CF4CB1">
      <w:pPr>
        <w:spacing w:line="360" w:lineRule="auto"/>
        <w:rPr>
          <w:rFonts w:ascii="Garamond" w:hAnsi="Garamond"/>
        </w:rPr>
      </w:pPr>
    </w:p>
    <w:p w14:paraId="00B71D2F" w14:textId="77777777" w:rsidR="0064681B" w:rsidRPr="00CF4CB1" w:rsidRDefault="0064681B" w:rsidP="00CF4CB1">
      <w:pPr>
        <w:rPr>
          <w:szCs w:val="18"/>
        </w:rPr>
      </w:pPr>
    </w:p>
    <w:sectPr w:rsidR="0064681B" w:rsidRPr="00CF4CB1" w:rsidSect="00F513A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1559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73499" w14:textId="77777777" w:rsidR="0007455D" w:rsidRDefault="0007455D">
      <w:r>
        <w:separator/>
      </w:r>
    </w:p>
  </w:endnote>
  <w:endnote w:type="continuationSeparator" w:id="0">
    <w:p w14:paraId="50726AA0" w14:textId="77777777" w:rsidR="0007455D" w:rsidRDefault="00074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EB088" w14:textId="007383C5" w:rsidR="00B63B04" w:rsidRPr="00A8690E" w:rsidRDefault="00050080" w:rsidP="0064625C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19D2D7C1" wp14:editId="631D91E9">
              <wp:simplePos x="0" y="0"/>
              <wp:positionH relativeFrom="margin">
                <wp:posOffset>-894715</wp:posOffset>
              </wp:positionH>
              <wp:positionV relativeFrom="paragraph">
                <wp:posOffset>-16510</wp:posOffset>
              </wp:positionV>
              <wp:extent cx="9610725" cy="9525"/>
              <wp:effectExtent l="0" t="0" r="9525" b="9525"/>
              <wp:wrapNone/>
              <wp:docPr id="255999222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96107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7DD6B8" id="Łącznik prosty 5" o:spid="_x0000_s1026" style="position:absolute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0.45pt,-1.3pt" to="686.3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" strokecolor="black [3200]" strokeweight=".5pt">
              <v:stroke joinstyle="miter"/>
              <o:lock v:ext="edit" shapetype="f"/>
              <w10:wrap anchorx="margin"/>
            </v:line>
          </w:pict>
        </mc:Fallback>
      </mc:AlternateContent>
    </w:r>
    <w:r w:rsidR="00B63B04" w:rsidRPr="00A8690E">
      <w:t>Fundusze Europejskie dla Pomorza 2021-2027</w:t>
    </w:r>
  </w:p>
  <w:p w14:paraId="59872014" w14:textId="77777777" w:rsidR="00B63B04" w:rsidRPr="00124D4A" w:rsidRDefault="00B63B04" w:rsidP="00124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79C27" w14:textId="72253912" w:rsidR="00B63B04" w:rsidRPr="00A8690E" w:rsidRDefault="00050080" w:rsidP="00D562E6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628A8CA" wp14:editId="44AE69FF">
              <wp:simplePos x="0" y="0"/>
              <wp:positionH relativeFrom="margin">
                <wp:posOffset>-894715</wp:posOffset>
              </wp:positionH>
              <wp:positionV relativeFrom="paragraph">
                <wp:posOffset>-50165</wp:posOffset>
              </wp:positionV>
              <wp:extent cx="9610725" cy="9525"/>
              <wp:effectExtent l="0" t="0" r="9525" b="9525"/>
              <wp:wrapNone/>
              <wp:docPr id="124437478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96107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3B00B8" id="Łącznik prosty 1" o:spid="_x0000_s1026" style="position:absolute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0.45pt,-3.95pt" to="686.3pt,-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" strokecolor="black [3200]" strokeweight=".5pt">
              <v:stroke joinstyle="miter"/>
              <o:lock v:ext="edit" shapetype="f"/>
              <w10:wrap anchorx="margin"/>
            </v:line>
          </w:pict>
        </mc:Fallback>
      </mc:AlternateContent>
    </w:r>
    <w:r w:rsidR="00B63B04" w:rsidRPr="00A8690E"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BA389" w14:textId="77777777" w:rsidR="0007455D" w:rsidRDefault="0007455D">
      <w:r>
        <w:separator/>
      </w:r>
    </w:p>
  </w:footnote>
  <w:footnote w:type="continuationSeparator" w:id="0">
    <w:p w14:paraId="509495DA" w14:textId="77777777" w:rsidR="0007455D" w:rsidRDefault="00074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F0B2D" w14:textId="77777777" w:rsidR="00B63B04" w:rsidRDefault="00B63B04">
    <w:pPr>
      <w:pStyle w:val="Nagwek"/>
    </w:pPr>
    <w:r w:rsidRPr="0064625C">
      <w:rPr>
        <w:noProof/>
      </w:rPr>
      <w:drawing>
        <wp:anchor distT="0" distB="0" distL="114300" distR="114300" simplePos="0" relativeHeight="251665920" behindDoc="0" locked="0" layoutInCell="1" allowOverlap="1" wp14:anchorId="6EBF8507" wp14:editId="445F5F2B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862A1" w14:textId="49C53ADD" w:rsidR="00B63B04" w:rsidRDefault="00050080" w:rsidP="008F4418">
    <w:pPr>
      <w:pStyle w:val="Nagwek"/>
      <w:tabs>
        <w:tab w:val="clear" w:pos="9072"/>
      </w:tabs>
      <w:ind w:left="-709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63872" behindDoc="0" locked="0" layoutInCell="1" allowOverlap="1" wp14:anchorId="48ABC681" wp14:editId="402E42CB">
              <wp:simplePos x="0" y="0"/>
              <wp:positionH relativeFrom="column">
                <wp:posOffset>-683260</wp:posOffset>
              </wp:positionH>
              <wp:positionV relativeFrom="paragraph">
                <wp:posOffset>488949</wp:posOffset>
              </wp:positionV>
              <wp:extent cx="7257415" cy="0"/>
              <wp:effectExtent l="0" t="0" r="0" b="0"/>
              <wp:wrapNone/>
              <wp:docPr id="258851134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257415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E029A4" id="Łącznik prosty 3" o:spid="_x0000_s1026" style="position:absolute;z-index:2516638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3.8pt,38.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" strokecolor="black [3213]" strokeweight=".25pt">
              <v:stroke joinstyle="miter"/>
              <o:lock v:ext="edit" shapetype="f"/>
            </v:line>
          </w:pict>
        </mc:Fallback>
      </mc:AlternateContent>
    </w:r>
    <w:r w:rsidR="00B63B04">
      <w:rPr>
        <w:noProof/>
      </w:rPr>
      <w:drawing>
        <wp:anchor distT="0" distB="0" distL="114300" distR="114300" simplePos="0" relativeHeight="251659264" behindDoc="0" locked="0" layoutInCell="1" allowOverlap="1" wp14:anchorId="00EB0FF8" wp14:editId="54D04D0C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600" cy="68760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7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9A4BF1C"/>
    <w:lvl w:ilvl="0">
      <w:numFmt w:val="bullet"/>
      <w:lvlText w:val="*"/>
      <w:lvlJc w:val="left"/>
    </w:lvl>
  </w:abstractNum>
  <w:abstractNum w:abstractNumId="1" w15:restartNumberingAfterBreak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000001A"/>
    <w:multiLevelType w:val="hybridMultilevel"/>
    <w:tmpl w:val="18AE4FEA"/>
    <w:lvl w:ilvl="0" w:tplc="23C6D74C">
      <w:start w:val="2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1B"/>
    <w:multiLevelType w:val="hybridMultilevel"/>
    <w:tmpl w:val="7A6D8D3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154115F3"/>
    <w:multiLevelType w:val="multilevel"/>
    <w:tmpl w:val="261C6B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838"/>
        </w:tabs>
        <w:ind w:left="502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8F11632"/>
    <w:multiLevelType w:val="hybridMultilevel"/>
    <w:tmpl w:val="31DC0E1E"/>
    <w:lvl w:ilvl="0" w:tplc="E6D2A7EC">
      <w:start w:val="1"/>
      <w:numFmt w:val="lowerLetter"/>
      <w:lvlText w:val="%1)"/>
      <w:lvlJc w:val="left"/>
      <w:pPr>
        <w:ind w:left="643" w:hanging="360"/>
      </w:pPr>
    </w:lvl>
    <w:lvl w:ilvl="1" w:tplc="FCB2004C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22A6A51"/>
    <w:multiLevelType w:val="hybridMultilevel"/>
    <w:tmpl w:val="AFD28C08"/>
    <w:lvl w:ilvl="0" w:tplc="8556CABA">
      <w:start w:val="1"/>
      <w:numFmt w:val="lowerLetter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912DE"/>
    <w:multiLevelType w:val="hybridMultilevel"/>
    <w:tmpl w:val="BDACE3B4"/>
    <w:lvl w:ilvl="0" w:tplc="2150538A">
      <w:start w:val="1"/>
      <w:numFmt w:val="lowerLetter"/>
      <w:lvlText w:val="%1)"/>
      <w:lvlJc w:val="left"/>
      <w:pPr>
        <w:ind w:left="144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E55EB4"/>
    <w:multiLevelType w:val="hybridMultilevel"/>
    <w:tmpl w:val="3C0863A6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A51CAB"/>
    <w:multiLevelType w:val="hybridMultilevel"/>
    <w:tmpl w:val="5380DD66"/>
    <w:lvl w:ilvl="0" w:tplc="099E77CE">
      <w:start w:val="1"/>
      <w:numFmt w:val="decimal"/>
      <w:lvlText w:val="%1)"/>
      <w:lvlJc w:val="left"/>
      <w:pPr>
        <w:ind w:left="735" w:hanging="375"/>
      </w:pPr>
      <w:rPr>
        <w:rFonts w:ascii="Times New Roman" w:hAnsi="Times New Roman" w:hint="default"/>
      </w:rPr>
    </w:lvl>
    <w:lvl w:ilvl="1" w:tplc="F36AEF9E">
      <w:start w:val="1"/>
      <w:numFmt w:val="lowerLetter"/>
      <w:lvlText w:val="%2)"/>
      <w:lvlJc w:val="left"/>
      <w:pPr>
        <w:ind w:left="785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673A79"/>
    <w:multiLevelType w:val="multilevel"/>
    <w:tmpl w:val="E500F1D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7F2F59"/>
    <w:multiLevelType w:val="hybridMultilevel"/>
    <w:tmpl w:val="56F2FC0C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66BB4"/>
    <w:multiLevelType w:val="hybridMultilevel"/>
    <w:tmpl w:val="3E128936"/>
    <w:lvl w:ilvl="0" w:tplc="6144D2A8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1D53D8E"/>
    <w:multiLevelType w:val="hybridMultilevel"/>
    <w:tmpl w:val="658402E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7721E"/>
    <w:multiLevelType w:val="hybridMultilevel"/>
    <w:tmpl w:val="AAA2AF44"/>
    <w:lvl w:ilvl="0" w:tplc="E6943F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6D4E9D6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84C4CBE"/>
    <w:multiLevelType w:val="hybridMultilevel"/>
    <w:tmpl w:val="D5C80C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43935"/>
    <w:multiLevelType w:val="hybridMultilevel"/>
    <w:tmpl w:val="18526840"/>
    <w:lvl w:ilvl="0" w:tplc="0486FED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BD0AB5AE">
      <w:start w:val="1"/>
      <w:numFmt w:val="lowerLetter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577619">
    <w:abstractNumId w:val="14"/>
  </w:num>
  <w:num w:numId="2" w16cid:durableId="6393093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165317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8720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36947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6356330">
    <w:abstractNumId w:val="9"/>
  </w:num>
  <w:num w:numId="7" w16cid:durableId="20598007">
    <w:abstractNumId w:val="7"/>
  </w:num>
  <w:num w:numId="8" w16cid:durableId="996419417">
    <w:abstractNumId w:val="11"/>
  </w:num>
  <w:num w:numId="9" w16cid:durableId="821311119">
    <w:abstractNumId w:val="1"/>
    <w:lvlOverride w:ilvl="0">
      <w:startOverride w:val="1"/>
    </w:lvlOverride>
  </w:num>
  <w:num w:numId="10" w16cid:durableId="36131207">
    <w:abstractNumId w:val="19"/>
  </w:num>
  <w:num w:numId="11" w16cid:durableId="821314351">
    <w:abstractNumId w:val="22"/>
  </w:num>
  <w:num w:numId="12" w16cid:durableId="2046558634">
    <w:abstractNumId w:val="27"/>
  </w:num>
  <w:num w:numId="13" w16cid:durableId="768738483">
    <w:abstractNumId w:val="23"/>
  </w:num>
  <w:num w:numId="14" w16cid:durableId="185213034">
    <w:abstractNumId w:val="21"/>
  </w:num>
  <w:num w:numId="15" w16cid:durableId="1317607281">
    <w:abstractNumId w:val="15"/>
  </w:num>
  <w:num w:numId="16" w16cid:durableId="1858154512">
    <w:abstractNumId w:val="8"/>
  </w:num>
  <w:num w:numId="17" w16cid:durableId="50424085">
    <w:abstractNumId w:val="3"/>
  </w:num>
  <w:num w:numId="18" w16cid:durableId="1141653152">
    <w:abstractNumId w:val="4"/>
  </w:num>
  <w:num w:numId="19" w16cid:durableId="59914510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0" w16cid:durableId="698505803">
    <w:abstractNumId w:val="25"/>
  </w:num>
  <w:num w:numId="21" w16cid:durableId="183060269">
    <w:abstractNumId w:val="16"/>
  </w:num>
  <w:num w:numId="22" w16cid:durableId="113253778">
    <w:abstractNumId w:val="10"/>
  </w:num>
  <w:num w:numId="23" w16cid:durableId="119421525">
    <w:abstractNumId w:val="14"/>
  </w:num>
  <w:num w:numId="24" w16cid:durableId="1664704573">
    <w:abstractNumId w:val="13"/>
  </w:num>
  <w:num w:numId="25" w16cid:durableId="303511212">
    <w:abstractNumId w:val="17"/>
  </w:num>
  <w:num w:numId="26" w16cid:durableId="1140459702">
    <w:abstractNumId w:val="5"/>
  </w:num>
  <w:num w:numId="27" w16cid:durableId="914514387">
    <w:abstractNumId w:val="20"/>
  </w:num>
  <w:num w:numId="28" w16cid:durableId="1754352300">
    <w:abstractNumId w:val="24"/>
  </w:num>
  <w:num w:numId="29" w16cid:durableId="1201699846">
    <w:abstractNumId w:val="26"/>
  </w:num>
  <w:num w:numId="30" w16cid:durableId="19433416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62108110">
    <w:abstractNumId w:val="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F8"/>
    <w:rsid w:val="00007CF3"/>
    <w:rsid w:val="000174A9"/>
    <w:rsid w:val="000244B3"/>
    <w:rsid w:val="00040441"/>
    <w:rsid w:val="000474C0"/>
    <w:rsid w:val="00050080"/>
    <w:rsid w:val="00050289"/>
    <w:rsid w:val="00050469"/>
    <w:rsid w:val="00061F20"/>
    <w:rsid w:val="00061FB4"/>
    <w:rsid w:val="0007455D"/>
    <w:rsid w:val="00080D83"/>
    <w:rsid w:val="00082BD1"/>
    <w:rsid w:val="0009548F"/>
    <w:rsid w:val="000B1083"/>
    <w:rsid w:val="000C225B"/>
    <w:rsid w:val="000D1244"/>
    <w:rsid w:val="000D283E"/>
    <w:rsid w:val="000D3F86"/>
    <w:rsid w:val="000E0AC7"/>
    <w:rsid w:val="000F5D46"/>
    <w:rsid w:val="0010019B"/>
    <w:rsid w:val="001012EC"/>
    <w:rsid w:val="00112ED4"/>
    <w:rsid w:val="00120588"/>
    <w:rsid w:val="00120971"/>
    <w:rsid w:val="001214D0"/>
    <w:rsid w:val="001238E8"/>
    <w:rsid w:val="00124D4A"/>
    <w:rsid w:val="001304E7"/>
    <w:rsid w:val="00130B23"/>
    <w:rsid w:val="00136020"/>
    <w:rsid w:val="0014063D"/>
    <w:rsid w:val="00140E56"/>
    <w:rsid w:val="00142AC3"/>
    <w:rsid w:val="00151E37"/>
    <w:rsid w:val="00160310"/>
    <w:rsid w:val="00171785"/>
    <w:rsid w:val="00182A6B"/>
    <w:rsid w:val="001A099D"/>
    <w:rsid w:val="001A344D"/>
    <w:rsid w:val="001B0158"/>
    <w:rsid w:val="001B0543"/>
    <w:rsid w:val="001B20D2"/>
    <w:rsid w:val="001B210F"/>
    <w:rsid w:val="001B3F0D"/>
    <w:rsid w:val="001B5B25"/>
    <w:rsid w:val="001C19C7"/>
    <w:rsid w:val="001D0854"/>
    <w:rsid w:val="001E32CE"/>
    <w:rsid w:val="001E3C72"/>
    <w:rsid w:val="00204206"/>
    <w:rsid w:val="002279F6"/>
    <w:rsid w:val="0023555D"/>
    <w:rsid w:val="00241C1F"/>
    <w:rsid w:val="002425AE"/>
    <w:rsid w:val="00252ECC"/>
    <w:rsid w:val="00260C3C"/>
    <w:rsid w:val="002763A4"/>
    <w:rsid w:val="00297114"/>
    <w:rsid w:val="002B33F1"/>
    <w:rsid w:val="002C25CF"/>
    <w:rsid w:val="002C60BE"/>
    <w:rsid w:val="002C6347"/>
    <w:rsid w:val="002D25A3"/>
    <w:rsid w:val="002F00FC"/>
    <w:rsid w:val="002F391F"/>
    <w:rsid w:val="002F41CE"/>
    <w:rsid w:val="002F575F"/>
    <w:rsid w:val="003060F1"/>
    <w:rsid w:val="0031060F"/>
    <w:rsid w:val="00315901"/>
    <w:rsid w:val="00316B1F"/>
    <w:rsid w:val="003173FE"/>
    <w:rsid w:val="00320AAC"/>
    <w:rsid w:val="00325198"/>
    <w:rsid w:val="00332182"/>
    <w:rsid w:val="0033638D"/>
    <w:rsid w:val="003425E0"/>
    <w:rsid w:val="0035482A"/>
    <w:rsid w:val="003619F2"/>
    <w:rsid w:val="00362F69"/>
    <w:rsid w:val="00365820"/>
    <w:rsid w:val="00374749"/>
    <w:rsid w:val="00383C85"/>
    <w:rsid w:val="00387AAD"/>
    <w:rsid w:val="003920E6"/>
    <w:rsid w:val="003936CA"/>
    <w:rsid w:val="00396256"/>
    <w:rsid w:val="003A0CF6"/>
    <w:rsid w:val="003C554F"/>
    <w:rsid w:val="003C781A"/>
    <w:rsid w:val="003E7FDA"/>
    <w:rsid w:val="0040149C"/>
    <w:rsid w:val="004018AA"/>
    <w:rsid w:val="00414478"/>
    <w:rsid w:val="00415778"/>
    <w:rsid w:val="00420D65"/>
    <w:rsid w:val="00422919"/>
    <w:rsid w:val="00424662"/>
    <w:rsid w:val="00424BE2"/>
    <w:rsid w:val="00427695"/>
    <w:rsid w:val="00446F67"/>
    <w:rsid w:val="00460BD4"/>
    <w:rsid w:val="00461B3F"/>
    <w:rsid w:val="00464146"/>
    <w:rsid w:val="00476E30"/>
    <w:rsid w:val="00492BD3"/>
    <w:rsid w:val="004B70BD"/>
    <w:rsid w:val="004B74A6"/>
    <w:rsid w:val="004C074F"/>
    <w:rsid w:val="004C61B9"/>
    <w:rsid w:val="004D7DE2"/>
    <w:rsid w:val="004E7FA7"/>
    <w:rsid w:val="004F1CFB"/>
    <w:rsid w:val="004F63DD"/>
    <w:rsid w:val="004F6711"/>
    <w:rsid w:val="00501EE1"/>
    <w:rsid w:val="00513910"/>
    <w:rsid w:val="00517DBE"/>
    <w:rsid w:val="0052111D"/>
    <w:rsid w:val="005338C1"/>
    <w:rsid w:val="005415D9"/>
    <w:rsid w:val="005416F8"/>
    <w:rsid w:val="00550A14"/>
    <w:rsid w:val="00553A9D"/>
    <w:rsid w:val="0055657D"/>
    <w:rsid w:val="00572E22"/>
    <w:rsid w:val="00574346"/>
    <w:rsid w:val="005760A9"/>
    <w:rsid w:val="00580C4F"/>
    <w:rsid w:val="0058141C"/>
    <w:rsid w:val="00581FDA"/>
    <w:rsid w:val="00583573"/>
    <w:rsid w:val="00594464"/>
    <w:rsid w:val="005D5DEA"/>
    <w:rsid w:val="005E074A"/>
    <w:rsid w:val="005F0860"/>
    <w:rsid w:val="005F13D5"/>
    <w:rsid w:val="0060403F"/>
    <w:rsid w:val="00604CCA"/>
    <w:rsid w:val="006070F8"/>
    <w:rsid w:val="006115BA"/>
    <w:rsid w:val="00622781"/>
    <w:rsid w:val="006233CA"/>
    <w:rsid w:val="0062456B"/>
    <w:rsid w:val="00632D68"/>
    <w:rsid w:val="00635F27"/>
    <w:rsid w:val="00640BFF"/>
    <w:rsid w:val="0064625C"/>
    <w:rsid w:val="0064681B"/>
    <w:rsid w:val="00655D09"/>
    <w:rsid w:val="006565B3"/>
    <w:rsid w:val="00663241"/>
    <w:rsid w:val="0066560D"/>
    <w:rsid w:val="0069621B"/>
    <w:rsid w:val="006A4168"/>
    <w:rsid w:val="006A582A"/>
    <w:rsid w:val="006B2300"/>
    <w:rsid w:val="006B4267"/>
    <w:rsid w:val="006B7FD9"/>
    <w:rsid w:val="006C1866"/>
    <w:rsid w:val="006D4EDB"/>
    <w:rsid w:val="006D6938"/>
    <w:rsid w:val="006E16F7"/>
    <w:rsid w:val="006E2860"/>
    <w:rsid w:val="006F209E"/>
    <w:rsid w:val="006F4A68"/>
    <w:rsid w:val="00702A8D"/>
    <w:rsid w:val="0070793F"/>
    <w:rsid w:val="00727F94"/>
    <w:rsid w:val="007337EB"/>
    <w:rsid w:val="00745D18"/>
    <w:rsid w:val="007628AB"/>
    <w:rsid w:val="007664BF"/>
    <w:rsid w:val="00776530"/>
    <w:rsid w:val="00786DD1"/>
    <w:rsid w:val="00791E8E"/>
    <w:rsid w:val="00793D0F"/>
    <w:rsid w:val="007A0109"/>
    <w:rsid w:val="007A446C"/>
    <w:rsid w:val="007B07A5"/>
    <w:rsid w:val="007B2500"/>
    <w:rsid w:val="007C15EB"/>
    <w:rsid w:val="007D61D6"/>
    <w:rsid w:val="007E0B61"/>
    <w:rsid w:val="007E1B19"/>
    <w:rsid w:val="007E48AD"/>
    <w:rsid w:val="007E7F60"/>
    <w:rsid w:val="007F3623"/>
    <w:rsid w:val="00825E4C"/>
    <w:rsid w:val="008272A2"/>
    <w:rsid w:val="00827311"/>
    <w:rsid w:val="00834BB4"/>
    <w:rsid w:val="00835187"/>
    <w:rsid w:val="00835DB7"/>
    <w:rsid w:val="0084174B"/>
    <w:rsid w:val="00845EB8"/>
    <w:rsid w:val="00856BEA"/>
    <w:rsid w:val="00873501"/>
    <w:rsid w:val="00876326"/>
    <w:rsid w:val="008820A4"/>
    <w:rsid w:val="0089016C"/>
    <w:rsid w:val="008918D7"/>
    <w:rsid w:val="00892503"/>
    <w:rsid w:val="00893163"/>
    <w:rsid w:val="00893594"/>
    <w:rsid w:val="008945D9"/>
    <w:rsid w:val="008B1DA8"/>
    <w:rsid w:val="008B5840"/>
    <w:rsid w:val="008C5429"/>
    <w:rsid w:val="008D7075"/>
    <w:rsid w:val="008E7ECA"/>
    <w:rsid w:val="008F4418"/>
    <w:rsid w:val="00904B41"/>
    <w:rsid w:val="009175DB"/>
    <w:rsid w:val="00917D96"/>
    <w:rsid w:val="0092162E"/>
    <w:rsid w:val="00923168"/>
    <w:rsid w:val="00940DE2"/>
    <w:rsid w:val="00950267"/>
    <w:rsid w:val="00954E8A"/>
    <w:rsid w:val="00962065"/>
    <w:rsid w:val="00965359"/>
    <w:rsid w:val="00976B69"/>
    <w:rsid w:val="00977D97"/>
    <w:rsid w:val="009A0A54"/>
    <w:rsid w:val="009A2271"/>
    <w:rsid w:val="009A7609"/>
    <w:rsid w:val="009B1DD3"/>
    <w:rsid w:val="009D1F06"/>
    <w:rsid w:val="009D70B0"/>
    <w:rsid w:val="009D71C1"/>
    <w:rsid w:val="009E30F7"/>
    <w:rsid w:val="009E3E19"/>
    <w:rsid w:val="009F2CF0"/>
    <w:rsid w:val="009F2DF8"/>
    <w:rsid w:val="00A00ECD"/>
    <w:rsid w:val="00A04690"/>
    <w:rsid w:val="00A05B17"/>
    <w:rsid w:val="00A05D23"/>
    <w:rsid w:val="00A102DB"/>
    <w:rsid w:val="00A22ECD"/>
    <w:rsid w:val="00A40DD3"/>
    <w:rsid w:val="00A44F5A"/>
    <w:rsid w:val="00A82DB4"/>
    <w:rsid w:val="00A8311B"/>
    <w:rsid w:val="00A9478A"/>
    <w:rsid w:val="00A95599"/>
    <w:rsid w:val="00AA73DE"/>
    <w:rsid w:val="00AA7669"/>
    <w:rsid w:val="00AB2FD0"/>
    <w:rsid w:val="00AD1EFE"/>
    <w:rsid w:val="00AD37F3"/>
    <w:rsid w:val="00AD47BC"/>
    <w:rsid w:val="00AD4B6B"/>
    <w:rsid w:val="00AE07E7"/>
    <w:rsid w:val="00AE46B0"/>
    <w:rsid w:val="00B01F08"/>
    <w:rsid w:val="00B04973"/>
    <w:rsid w:val="00B14229"/>
    <w:rsid w:val="00B16E8F"/>
    <w:rsid w:val="00B30401"/>
    <w:rsid w:val="00B304B1"/>
    <w:rsid w:val="00B42172"/>
    <w:rsid w:val="00B44B0C"/>
    <w:rsid w:val="00B63B04"/>
    <w:rsid w:val="00B6637D"/>
    <w:rsid w:val="00B712D3"/>
    <w:rsid w:val="00B77BE6"/>
    <w:rsid w:val="00B81584"/>
    <w:rsid w:val="00BB0739"/>
    <w:rsid w:val="00BB48CD"/>
    <w:rsid w:val="00BB76D0"/>
    <w:rsid w:val="00BC363C"/>
    <w:rsid w:val="00BD0EEB"/>
    <w:rsid w:val="00BE3096"/>
    <w:rsid w:val="00BF1D24"/>
    <w:rsid w:val="00C165B9"/>
    <w:rsid w:val="00C55121"/>
    <w:rsid w:val="00C61194"/>
    <w:rsid w:val="00C62C24"/>
    <w:rsid w:val="00C635B6"/>
    <w:rsid w:val="00C72103"/>
    <w:rsid w:val="00C768A9"/>
    <w:rsid w:val="00C871C4"/>
    <w:rsid w:val="00CB072F"/>
    <w:rsid w:val="00CB71D1"/>
    <w:rsid w:val="00CC32ED"/>
    <w:rsid w:val="00CD1AD9"/>
    <w:rsid w:val="00CD2194"/>
    <w:rsid w:val="00CD3B28"/>
    <w:rsid w:val="00CE005B"/>
    <w:rsid w:val="00CE75DD"/>
    <w:rsid w:val="00CF2AD3"/>
    <w:rsid w:val="00CF3C09"/>
    <w:rsid w:val="00CF4CB1"/>
    <w:rsid w:val="00CF5E00"/>
    <w:rsid w:val="00D0361A"/>
    <w:rsid w:val="00D07E15"/>
    <w:rsid w:val="00D121D4"/>
    <w:rsid w:val="00D135F0"/>
    <w:rsid w:val="00D14783"/>
    <w:rsid w:val="00D26A08"/>
    <w:rsid w:val="00D3003B"/>
    <w:rsid w:val="00D30ADD"/>
    <w:rsid w:val="00D35DB0"/>
    <w:rsid w:val="00D42DA2"/>
    <w:rsid w:val="00D43A0D"/>
    <w:rsid w:val="00D44807"/>
    <w:rsid w:val="00D46867"/>
    <w:rsid w:val="00D526F3"/>
    <w:rsid w:val="00D562E6"/>
    <w:rsid w:val="00D63A72"/>
    <w:rsid w:val="00D71253"/>
    <w:rsid w:val="00DA2034"/>
    <w:rsid w:val="00DB0617"/>
    <w:rsid w:val="00DB54D5"/>
    <w:rsid w:val="00DB7CAB"/>
    <w:rsid w:val="00DC1BF7"/>
    <w:rsid w:val="00DC4049"/>
    <w:rsid w:val="00DC733E"/>
    <w:rsid w:val="00DD03F8"/>
    <w:rsid w:val="00DD05A1"/>
    <w:rsid w:val="00DF57BE"/>
    <w:rsid w:val="00DF6AC6"/>
    <w:rsid w:val="00DF7DB0"/>
    <w:rsid w:val="00E06500"/>
    <w:rsid w:val="00E11782"/>
    <w:rsid w:val="00E166AD"/>
    <w:rsid w:val="00E2092F"/>
    <w:rsid w:val="00E30AE9"/>
    <w:rsid w:val="00E34EDC"/>
    <w:rsid w:val="00E4444F"/>
    <w:rsid w:val="00E52D72"/>
    <w:rsid w:val="00E54400"/>
    <w:rsid w:val="00E57060"/>
    <w:rsid w:val="00E70096"/>
    <w:rsid w:val="00E72FBD"/>
    <w:rsid w:val="00E75D7B"/>
    <w:rsid w:val="00E829CA"/>
    <w:rsid w:val="00E87616"/>
    <w:rsid w:val="00E93098"/>
    <w:rsid w:val="00EA0008"/>
    <w:rsid w:val="00EA1114"/>
    <w:rsid w:val="00EA18C3"/>
    <w:rsid w:val="00EA267B"/>
    <w:rsid w:val="00EA3255"/>
    <w:rsid w:val="00EA5C16"/>
    <w:rsid w:val="00EB5B93"/>
    <w:rsid w:val="00EC6BBC"/>
    <w:rsid w:val="00ED2D5E"/>
    <w:rsid w:val="00EF000D"/>
    <w:rsid w:val="00EF0820"/>
    <w:rsid w:val="00F05544"/>
    <w:rsid w:val="00F23BF4"/>
    <w:rsid w:val="00F24EF0"/>
    <w:rsid w:val="00F323B5"/>
    <w:rsid w:val="00F35D04"/>
    <w:rsid w:val="00F45D73"/>
    <w:rsid w:val="00F47361"/>
    <w:rsid w:val="00F513AD"/>
    <w:rsid w:val="00F545A3"/>
    <w:rsid w:val="00F55175"/>
    <w:rsid w:val="00F91EA8"/>
    <w:rsid w:val="00F96AC9"/>
    <w:rsid w:val="00FA7D89"/>
    <w:rsid w:val="00FB0F02"/>
    <w:rsid w:val="00FB31BD"/>
    <w:rsid w:val="00FB5706"/>
    <w:rsid w:val="00FB5DFC"/>
    <w:rsid w:val="00FC2A99"/>
    <w:rsid w:val="00FC5982"/>
    <w:rsid w:val="00FE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3BF122"/>
  <w15:docId w15:val="{B91BA512-E849-4FF6-A334-BA492AD5C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AE46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CW_Lista,mm,naglowek,T_SZ_List Paragraph"/>
    <w:basedOn w:val="Normalny"/>
    <w:link w:val="AkapitzlistZnak"/>
    <w:uiPriority w:val="34"/>
    <w:qFormat/>
    <w:rsid w:val="00AA73DE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rsid w:val="005E074A"/>
    <w:pPr>
      <w:spacing w:before="100" w:beforeAutospacing="1" w:after="100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Domylnie">
    <w:name w:val="WW-Domyślnie"/>
    <w:qFormat/>
    <w:rsid w:val="00CF4CB1"/>
    <w:pPr>
      <w:widowControl w:val="0"/>
      <w:suppressAutoHyphens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BezodstpwZnak">
    <w:name w:val="Bez odstępów Znak"/>
    <w:link w:val="Bezodstpw"/>
    <w:uiPriority w:val="1"/>
    <w:rsid w:val="00CF4CB1"/>
    <w:rPr>
      <w:rFonts w:ascii="Arial" w:hAnsi="Arial"/>
      <w:sz w:val="24"/>
      <w:szCs w:val="24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,T_SZ_List Paragraph Znak"/>
    <w:link w:val="Akapitzlist"/>
    <w:uiPriority w:val="34"/>
    <w:qFormat/>
    <w:locked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rsid w:val="00CF4CB1"/>
    <w:pPr>
      <w:suppressAutoHyphens/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character" w:customStyle="1" w:styleId="markedcontent">
    <w:name w:val="markedcontent"/>
    <w:basedOn w:val="Domylnaczcionkaakapitu"/>
    <w:uiPriority w:val="99"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rsid w:val="00CF4CB1"/>
  </w:style>
  <w:style w:type="paragraph" w:customStyle="1" w:styleId="v1msonormal">
    <w:name w:val="v1msonormal"/>
    <w:basedOn w:val="Normalny"/>
    <w:rsid w:val="00CF4CB1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rsid w:val="00CF4CB1"/>
    <w:pPr>
      <w:widowControl w:val="0"/>
      <w:shd w:val="clear" w:color="auto" w:fill="FFFFFF"/>
      <w:suppressAutoHyphens/>
      <w:autoSpaceDE w:val="0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character" w:customStyle="1" w:styleId="lrzxr">
    <w:name w:val="lrzxr"/>
    <w:basedOn w:val="Domylnaczcionkaakapitu"/>
    <w:rsid w:val="00CF4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4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BBA68-A8C8-4174-8108-2363EB13F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1</TotalTime>
  <Pages>7</Pages>
  <Words>1087</Words>
  <Characters>8287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DEFS - Cygert Piotr</dc:creator>
  <cp:lastModifiedBy>Aldona Chwarzyńska</cp:lastModifiedBy>
  <cp:revision>2</cp:revision>
  <cp:lastPrinted>2026-06-03T09:15:00Z</cp:lastPrinted>
  <dcterms:created xsi:type="dcterms:W3CDTF">2026-06-08T10:49:00Z</dcterms:created>
  <dcterms:modified xsi:type="dcterms:W3CDTF">2026-06-08T10:49:00Z</dcterms:modified>
</cp:coreProperties>
</file>