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35AD1A" w14:textId="77777777" w:rsidR="00120588" w:rsidRDefault="00120588" w:rsidP="00CF4CB1"/>
    <w:p w14:paraId="7C00DE02" w14:textId="77777777" w:rsidR="00CF4CB1" w:rsidRPr="00197F41" w:rsidRDefault="00422919" w:rsidP="00CF4CB1">
      <w:pPr>
        <w:pStyle w:val="Nagwek3"/>
        <w:suppressAutoHyphens/>
        <w:spacing w:before="0" w:line="360" w:lineRule="auto"/>
        <w:ind w:left="1080"/>
        <w:jc w:val="right"/>
        <w:rPr>
          <w:rFonts w:ascii="Times New Roman" w:hAnsi="Times New Roman"/>
          <w:b w:val="0"/>
          <w:i/>
          <w:color w:val="000000" w:themeColor="text1"/>
        </w:rPr>
      </w:pPr>
      <w:r>
        <w:rPr>
          <w:rFonts w:ascii="Times New Roman" w:hAnsi="Times New Roman"/>
          <w:b w:val="0"/>
          <w:i/>
          <w:color w:val="000000" w:themeColor="text1"/>
        </w:rPr>
        <w:t xml:space="preserve">   </w:t>
      </w:r>
      <w:r w:rsidR="00CF4CB1" w:rsidRPr="00197F41">
        <w:rPr>
          <w:rFonts w:ascii="Times New Roman" w:hAnsi="Times New Roman"/>
          <w:b w:val="0"/>
          <w:i/>
          <w:color w:val="000000" w:themeColor="text1"/>
        </w:rPr>
        <w:t xml:space="preserve">Załącznik nr </w:t>
      </w:r>
      <w:r w:rsidR="00CF4CB1">
        <w:rPr>
          <w:rFonts w:ascii="Times New Roman" w:hAnsi="Times New Roman"/>
          <w:b w:val="0"/>
          <w:i/>
          <w:color w:val="000000" w:themeColor="text1"/>
        </w:rPr>
        <w:t>1</w:t>
      </w:r>
      <w:r w:rsidR="00CF4CB1" w:rsidRPr="00197F41">
        <w:rPr>
          <w:rFonts w:ascii="Times New Roman" w:hAnsi="Times New Roman"/>
          <w:b w:val="0"/>
          <w:i/>
          <w:color w:val="000000" w:themeColor="text1"/>
        </w:rPr>
        <w:t xml:space="preserve"> do zapytania ofertowego</w:t>
      </w:r>
    </w:p>
    <w:p w14:paraId="4851DD80" w14:textId="77777777" w:rsidR="00CF4CB1" w:rsidRPr="00197F41" w:rsidRDefault="00CF4CB1" w:rsidP="00CF4CB1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</w:p>
    <w:p w14:paraId="07AB4B33" w14:textId="77777777" w:rsidR="00CF4CB1" w:rsidRDefault="00CF4CB1" w:rsidP="00CF4CB1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</w:p>
    <w:p w14:paraId="517092E2" w14:textId="77777777" w:rsidR="00120588" w:rsidRPr="00197F41" w:rsidRDefault="00120588" w:rsidP="00CF4CB1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</w:p>
    <w:p w14:paraId="66BFBA25" w14:textId="77777777" w:rsidR="00CF4CB1" w:rsidRPr="00197F41" w:rsidRDefault="00CF4CB1" w:rsidP="00CF4CB1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197F41"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14:paraId="645519AC" w14:textId="77777777" w:rsidR="00CF4CB1" w:rsidRPr="00197F41" w:rsidRDefault="00CF4CB1" w:rsidP="00CF4CB1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197F41"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14:paraId="2FC6BB78" w14:textId="77777777" w:rsidR="00CF4CB1" w:rsidRPr="00197F41" w:rsidRDefault="00CF4CB1" w:rsidP="00CF4CB1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197F41"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14:paraId="7612B837" w14:textId="77777777" w:rsidR="00CF4CB1" w:rsidRPr="00197F41" w:rsidRDefault="00CF4CB1" w:rsidP="00CF4CB1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197F41">
        <w:rPr>
          <w:color w:val="000000" w:themeColor="text1"/>
        </w:rPr>
        <w:t xml:space="preserve"> </w:t>
      </w:r>
      <w:r w:rsidRPr="00197F41">
        <w:rPr>
          <w:rFonts w:ascii="Times New Roman" w:hAnsi="Times New Roman"/>
          <w:color w:val="000000" w:themeColor="text1"/>
        </w:rPr>
        <w:t xml:space="preserve">(pieczęć adresowa </w:t>
      </w:r>
      <w:r>
        <w:rPr>
          <w:rFonts w:ascii="Times New Roman" w:hAnsi="Times New Roman"/>
          <w:color w:val="000000" w:themeColor="text1"/>
        </w:rPr>
        <w:t>Wykonawcy</w:t>
      </w:r>
      <w:r w:rsidRPr="00197F41">
        <w:rPr>
          <w:rFonts w:ascii="Times New Roman" w:hAnsi="Times New Roman"/>
          <w:color w:val="000000" w:themeColor="text1"/>
        </w:rPr>
        <w:t>/imię/nazwisko/adres/telefon/e-mail)</w:t>
      </w:r>
    </w:p>
    <w:p w14:paraId="47321D13" w14:textId="77777777" w:rsidR="00CF4CB1" w:rsidRPr="00197F41" w:rsidRDefault="00CF4CB1" w:rsidP="00CF4CB1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197F41">
        <w:rPr>
          <w:rFonts w:cs="Times New Roman"/>
          <w:color w:val="000000" w:themeColor="text1"/>
          <w:sz w:val="22"/>
          <w:szCs w:val="22"/>
        </w:rPr>
        <w:t>Regon .....................................................</w:t>
      </w:r>
    </w:p>
    <w:p w14:paraId="68924EEC" w14:textId="77777777" w:rsidR="00CF4CB1" w:rsidRPr="00197F41" w:rsidRDefault="00CF4CB1" w:rsidP="00CF4CB1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</w:p>
    <w:p w14:paraId="4FEA9896" w14:textId="77777777" w:rsidR="00CF4CB1" w:rsidRPr="00197F41" w:rsidRDefault="00CF4CB1" w:rsidP="00CF4CB1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197F41">
        <w:rPr>
          <w:rFonts w:cs="Times New Roman"/>
          <w:color w:val="000000" w:themeColor="text1"/>
          <w:sz w:val="22"/>
          <w:szCs w:val="22"/>
        </w:rPr>
        <w:t xml:space="preserve">NIP/PESEL ......................................................... </w:t>
      </w:r>
    </w:p>
    <w:p w14:paraId="75EC9F0F" w14:textId="77777777" w:rsidR="00CF4CB1" w:rsidRPr="00197F41" w:rsidRDefault="00CF4CB1" w:rsidP="00CF4CB1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197F41">
        <w:rPr>
          <w:rFonts w:cs="Times New Roman"/>
          <w:color w:val="000000" w:themeColor="text1"/>
          <w:sz w:val="22"/>
          <w:szCs w:val="22"/>
        </w:rPr>
        <w:t xml:space="preserve">                     </w:t>
      </w:r>
    </w:p>
    <w:p w14:paraId="119F0A39" w14:textId="77777777" w:rsidR="00CF4CB1" w:rsidRPr="00422919" w:rsidRDefault="00CF4CB1" w:rsidP="00CF4CB1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197F41">
        <w:rPr>
          <w:rFonts w:cs="Times New Roman"/>
          <w:color w:val="000000" w:themeColor="text1"/>
          <w:sz w:val="22"/>
          <w:szCs w:val="22"/>
        </w:rPr>
        <w:t>Nr  telefonu ……………………………………………</w:t>
      </w:r>
    </w:p>
    <w:p w14:paraId="1D57E548" w14:textId="77777777" w:rsidR="00CF4CB1" w:rsidRPr="00410483" w:rsidRDefault="00CF4CB1" w:rsidP="00CF4CB1">
      <w:pPr>
        <w:pStyle w:val="WW-Domylnie"/>
        <w:spacing w:line="360" w:lineRule="auto"/>
        <w:rPr>
          <w:rFonts w:cs="Times New Roman"/>
          <w:color w:val="FF0000"/>
          <w:sz w:val="22"/>
          <w:szCs w:val="22"/>
        </w:rPr>
      </w:pPr>
      <w:r w:rsidRPr="00410483">
        <w:rPr>
          <w:rFonts w:cs="Times New Roman"/>
          <w:color w:val="FF0000"/>
          <w:sz w:val="22"/>
          <w:szCs w:val="22"/>
        </w:rPr>
        <w:t xml:space="preserve">               </w:t>
      </w:r>
    </w:p>
    <w:p w14:paraId="5003B3F4" w14:textId="77777777" w:rsidR="00CF4CB1" w:rsidRPr="00120588" w:rsidRDefault="00CF4CB1" w:rsidP="00CF4CB1">
      <w:pPr>
        <w:pStyle w:val="WW-Domylnie"/>
        <w:spacing w:line="360" w:lineRule="auto"/>
        <w:jc w:val="center"/>
        <w:rPr>
          <w:rFonts w:cs="Times New Roman"/>
          <w:b/>
          <w:color w:val="000000" w:themeColor="text1"/>
          <w:sz w:val="22"/>
          <w:szCs w:val="22"/>
          <w:u w:val="single"/>
        </w:rPr>
      </w:pPr>
      <w:r w:rsidRPr="00120588">
        <w:rPr>
          <w:rFonts w:cs="Times New Roman"/>
          <w:b/>
          <w:color w:val="000000" w:themeColor="text1"/>
          <w:sz w:val="22"/>
          <w:szCs w:val="22"/>
          <w:u w:val="single"/>
        </w:rPr>
        <w:t>Formularz oferty</w:t>
      </w:r>
    </w:p>
    <w:p w14:paraId="391B6558" w14:textId="77777777" w:rsidR="00CF4CB1" w:rsidRPr="00120588" w:rsidRDefault="00CF4CB1" w:rsidP="00CF4CB1">
      <w:pPr>
        <w:pStyle w:val="WW-Domylnie"/>
        <w:spacing w:line="360" w:lineRule="auto"/>
        <w:jc w:val="center"/>
        <w:rPr>
          <w:rFonts w:cs="Times New Roman"/>
          <w:b/>
          <w:color w:val="000000" w:themeColor="text1"/>
          <w:sz w:val="22"/>
          <w:szCs w:val="22"/>
          <w:u w:val="single"/>
        </w:rPr>
      </w:pPr>
    </w:p>
    <w:p w14:paraId="6B0BA24E" w14:textId="77777777" w:rsidR="00CF4CB1" w:rsidRPr="00120588" w:rsidRDefault="00CF4CB1" w:rsidP="00CF4CB1">
      <w:pPr>
        <w:pStyle w:val="WW-Domylnie"/>
        <w:spacing w:line="360" w:lineRule="auto"/>
        <w:jc w:val="center"/>
        <w:rPr>
          <w:rFonts w:cs="Times New Roman"/>
          <w:b/>
          <w:color w:val="000000" w:themeColor="text1"/>
          <w:sz w:val="22"/>
          <w:szCs w:val="22"/>
          <w:u w:val="single"/>
        </w:rPr>
      </w:pPr>
    </w:p>
    <w:p w14:paraId="385E7329" w14:textId="77777777" w:rsidR="00CF4CB1" w:rsidRPr="00120588" w:rsidRDefault="00CF4CB1" w:rsidP="00CF4CB1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120588">
        <w:rPr>
          <w:rFonts w:ascii="Times New Roman" w:hAnsi="Times New Roman"/>
          <w:b/>
          <w:color w:val="000000" w:themeColor="text1"/>
        </w:rPr>
        <w:t>1.</w:t>
      </w:r>
      <w:r w:rsidRPr="00120588">
        <w:rPr>
          <w:rFonts w:ascii="Times New Roman" w:hAnsi="Times New Roman"/>
          <w:color w:val="000000" w:themeColor="text1"/>
        </w:rPr>
        <w:t xml:space="preserve"> W odpowiedzi na zapytanie ofertowe nr ……………………… z dnia …………………………. </w:t>
      </w:r>
      <w:r w:rsidR="00C871C4" w:rsidRPr="00120588">
        <w:rPr>
          <w:rFonts w:ascii="Times New Roman" w:hAnsi="Times New Roman"/>
          <w:b/>
          <w:color w:val="000000" w:themeColor="text1"/>
          <w:sz w:val="22"/>
          <w:szCs w:val="22"/>
        </w:rPr>
        <w:t xml:space="preserve">w </w:t>
      </w:r>
      <w:r w:rsidR="001E32CE" w:rsidRPr="00120588">
        <w:rPr>
          <w:rFonts w:ascii="Times New Roman" w:hAnsi="Times New Roman"/>
          <w:b/>
          <w:color w:val="000000" w:themeColor="text1"/>
          <w:sz w:val="22"/>
          <w:szCs w:val="22"/>
        </w:rPr>
        <w:t>łącznej kwocie</w:t>
      </w:r>
      <w:r w:rsidR="00C871C4" w:rsidRPr="00120588">
        <w:rPr>
          <w:rFonts w:ascii="Times New Roman" w:hAnsi="Times New Roman"/>
          <w:color w:val="000000" w:themeColor="text1"/>
        </w:rPr>
        <w:t xml:space="preserve"> </w:t>
      </w:r>
      <w:r w:rsidRPr="00120588">
        <w:rPr>
          <w:rFonts w:ascii="Times New Roman" w:hAnsi="Times New Roman"/>
          <w:color w:val="000000" w:themeColor="text1"/>
        </w:rPr>
        <w:t xml:space="preserve">na </w:t>
      </w:r>
      <w:r w:rsidR="000758D1" w:rsidRPr="000758D1">
        <w:rPr>
          <w:rFonts w:ascii="Times New Roman" w:hAnsi="Times New Roman"/>
          <w:b/>
          <w:color w:val="000000"/>
        </w:rPr>
        <w:t>Przeprowadzenie warsztatów kształtowania postaw społecznych</w:t>
      </w:r>
      <w:r w:rsidR="000758D1" w:rsidRPr="00120588">
        <w:rPr>
          <w:rFonts w:ascii="Times New Roman" w:eastAsia="Calibri" w:hAnsi="Times New Roman"/>
          <w:color w:val="000000" w:themeColor="text1"/>
        </w:rPr>
        <w:t xml:space="preserve"> </w:t>
      </w:r>
      <w:r w:rsidR="00513910" w:rsidRPr="00120588">
        <w:rPr>
          <w:rFonts w:ascii="Times New Roman" w:eastAsia="Calibri" w:hAnsi="Times New Roman"/>
          <w:color w:val="000000" w:themeColor="text1"/>
        </w:rPr>
        <w:t>na rzecz uczestników projektu „Centralnie Rodzina”</w:t>
      </w:r>
      <w:r w:rsidR="00C871C4" w:rsidRPr="00120588">
        <w:rPr>
          <w:rFonts w:ascii="Times New Roman" w:hAnsi="Times New Roman"/>
          <w:color w:val="000000" w:themeColor="text1"/>
        </w:rPr>
        <w:t xml:space="preserve"> </w:t>
      </w:r>
      <w:r w:rsidRPr="00120588">
        <w:rPr>
          <w:rFonts w:ascii="Times New Roman" w:hAnsi="Times New Roman"/>
          <w:color w:val="000000" w:themeColor="text1"/>
        </w:rPr>
        <w:t>na niżej wymienionych warunkach:</w:t>
      </w:r>
    </w:p>
    <w:p w14:paraId="1A74CA3B" w14:textId="77777777" w:rsidR="00CF4CB1" w:rsidRPr="00120588" w:rsidRDefault="00CF4CB1" w:rsidP="00CF4CB1">
      <w:pPr>
        <w:pStyle w:val="WW-Domylnie"/>
        <w:spacing w:line="360" w:lineRule="auto"/>
        <w:rPr>
          <w:rFonts w:cs="Times New Roman"/>
          <w:color w:val="000000" w:themeColor="text1"/>
          <w:sz w:val="16"/>
          <w:szCs w:val="16"/>
        </w:rPr>
      </w:pPr>
    </w:p>
    <w:p w14:paraId="0D7F0736" w14:textId="77777777" w:rsidR="000758D1" w:rsidRPr="00FD1C23" w:rsidRDefault="000758D1" w:rsidP="000758D1">
      <w:pPr>
        <w:pStyle w:val="WW-Domylnie"/>
        <w:spacing w:line="360" w:lineRule="auto"/>
        <w:jc w:val="both"/>
        <w:rPr>
          <w:rFonts w:eastAsia="Calibri"/>
          <w:b/>
          <w:color w:val="000000" w:themeColor="text1"/>
          <w:szCs w:val="24"/>
          <w:lang w:eastAsia="en-US"/>
        </w:rPr>
      </w:pPr>
      <w:r w:rsidRPr="00FD1C23">
        <w:rPr>
          <w:rFonts w:eastAsia="Calibri"/>
          <w:b/>
          <w:color w:val="000000" w:themeColor="text1"/>
          <w:szCs w:val="24"/>
          <w:lang w:eastAsia="en-US"/>
        </w:rPr>
        <w:t>W całości Część I</w:t>
      </w:r>
      <w:r w:rsidR="000A6B6F">
        <w:rPr>
          <w:rFonts w:eastAsia="Calibri"/>
          <w:b/>
          <w:color w:val="000000" w:themeColor="text1"/>
          <w:szCs w:val="24"/>
          <w:lang w:eastAsia="en-US"/>
        </w:rPr>
        <w:t xml:space="preserve"> w Bytowie</w:t>
      </w:r>
    </w:p>
    <w:p w14:paraId="5D446AEC" w14:textId="77777777" w:rsidR="000758D1" w:rsidRPr="00FD1C23" w:rsidRDefault="000758D1" w:rsidP="000758D1">
      <w:pPr>
        <w:pStyle w:val="WW-Domylnie"/>
        <w:spacing w:line="360" w:lineRule="auto"/>
        <w:jc w:val="both"/>
        <w:rPr>
          <w:rFonts w:eastAsia="Calibri"/>
          <w:color w:val="000000" w:themeColor="text1"/>
          <w:sz w:val="16"/>
          <w:szCs w:val="16"/>
          <w:lang w:eastAsia="en-US"/>
        </w:rPr>
      </w:pPr>
    </w:p>
    <w:p w14:paraId="24C6C471" w14:textId="77777777" w:rsidR="000758D1" w:rsidRPr="00FD1C23" w:rsidRDefault="000758D1" w:rsidP="000758D1">
      <w:pPr>
        <w:pStyle w:val="WW-Domylnie"/>
        <w:spacing w:line="360" w:lineRule="auto"/>
        <w:jc w:val="both"/>
        <w:rPr>
          <w:rFonts w:eastAsia="Calibri"/>
          <w:b/>
          <w:color w:val="000000" w:themeColor="text1"/>
          <w:szCs w:val="24"/>
          <w:lang w:eastAsia="en-US"/>
        </w:rPr>
      </w:pPr>
      <w:r w:rsidRPr="00FD1C23">
        <w:rPr>
          <w:rFonts w:eastAsia="Calibri"/>
          <w:color w:val="000000" w:themeColor="text1"/>
          <w:sz w:val="22"/>
          <w:szCs w:val="22"/>
          <w:lang w:eastAsia="en-US"/>
        </w:rPr>
        <w:t>netto…………………………………………………………………………………………………..., brutto……………………………………………………………………………………………...…… (słownie)……………………….………………………………………………………….……..……., w tym kwota VAT</w:t>
      </w:r>
      <w:r w:rsidRPr="00FD1C23">
        <w:rPr>
          <w:rFonts w:cs="Times New Roman"/>
          <w:color w:val="000000" w:themeColor="text1"/>
          <w:sz w:val="22"/>
          <w:szCs w:val="22"/>
        </w:rPr>
        <w:t xml:space="preserve"> (….…%) w kwocie …………………………………………………………….., (słownie)……………………………….………………………………………….……………………</w:t>
      </w:r>
    </w:p>
    <w:p w14:paraId="786ADB52" w14:textId="77777777" w:rsidR="000758D1" w:rsidRPr="00FD1C23" w:rsidRDefault="000758D1" w:rsidP="000758D1">
      <w:pPr>
        <w:pStyle w:val="WW-Domylnie"/>
        <w:spacing w:line="360" w:lineRule="auto"/>
        <w:jc w:val="both"/>
        <w:rPr>
          <w:rFonts w:eastAsia="Calibri"/>
          <w:color w:val="000000" w:themeColor="text1"/>
          <w:sz w:val="16"/>
          <w:szCs w:val="16"/>
          <w:lang w:eastAsia="en-US"/>
        </w:rPr>
      </w:pPr>
    </w:p>
    <w:p w14:paraId="366CC270" w14:textId="77777777" w:rsidR="000758D1" w:rsidRPr="00FD1C23" w:rsidRDefault="000758D1" w:rsidP="000758D1">
      <w:pPr>
        <w:pStyle w:val="WW-Domylnie"/>
        <w:spacing w:line="360" w:lineRule="auto"/>
        <w:jc w:val="both"/>
        <w:rPr>
          <w:rFonts w:eastAsia="Calibri"/>
          <w:b/>
          <w:color w:val="000000" w:themeColor="text1"/>
          <w:szCs w:val="24"/>
          <w:lang w:eastAsia="en-US"/>
        </w:rPr>
      </w:pPr>
      <w:r w:rsidRPr="00FD1C23">
        <w:rPr>
          <w:rFonts w:eastAsia="Calibri"/>
          <w:b/>
          <w:color w:val="000000" w:themeColor="text1"/>
          <w:szCs w:val="24"/>
          <w:lang w:eastAsia="en-US"/>
        </w:rPr>
        <w:t>W całości Część II</w:t>
      </w:r>
      <w:r w:rsidR="000A6B6F">
        <w:rPr>
          <w:rFonts w:eastAsia="Calibri"/>
          <w:b/>
          <w:color w:val="000000" w:themeColor="text1"/>
          <w:szCs w:val="24"/>
          <w:lang w:eastAsia="en-US"/>
        </w:rPr>
        <w:t xml:space="preserve"> w Miastku</w:t>
      </w:r>
    </w:p>
    <w:p w14:paraId="056C2107" w14:textId="77777777" w:rsidR="000758D1" w:rsidRPr="00FD1C23" w:rsidRDefault="000758D1" w:rsidP="000758D1">
      <w:pPr>
        <w:pStyle w:val="WW-Domylnie"/>
        <w:spacing w:line="360" w:lineRule="auto"/>
        <w:jc w:val="both"/>
        <w:rPr>
          <w:rFonts w:eastAsia="Calibri"/>
          <w:color w:val="000000" w:themeColor="text1"/>
          <w:sz w:val="16"/>
          <w:szCs w:val="16"/>
          <w:lang w:eastAsia="en-US"/>
        </w:rPr>
      </w:pPr>
    </w:p>
    <w:p w14:paraId="203BB0F5" w14:textId="77777777" w:rsidR="000758D1" w:rsidRPr="00FD1C23" w:rsidRDefault="000758D1" w:rsidP="000758D1">
      <w:pPr>
        <w:pStyle w:val="WW-Domylnie"/>
        <w:spacing w:line="360" w:lineRule="auto"/>
        <w:jc w:val="both"/>
        <w:rPr>
          <w:rFonts w:cs="Times New Roman"/>
          <w:color w:val="000000" w:themeColor="text1"/>
          <w:sz w:val="22"/>
          <w:szCs w:val="22"/>
        </w:rPr>
      </w:pPr>
      <w:r w:rsidRPr="00FD1C23">
        <w:rPr>
          <w:rFonts w:eastAsia="Calibri"/>
          <w:color w:val="000000" w:themeColor="text1"/>
          <w:sz w:val="22"/>
          <w:szCs w:val="22"/>
          <w:lang w:eastAsia="en-US"/>
        </w:rPr>
        <w:t xml:space="preserve">netto…………………………………………………………………………………………………..., brutto……………………………………………………………………………………………...…… (słownie)……………………….………………………………………………………….……..……., </w:t>
      </w:r>
      <w:r w:rsidRPr="00FD1C23">
        <w:rPr>
          <w:rFonts w:eastAsia="Calibri"/>
          <w:color w:val="000000" w:themeColor="text1"/>
          <w:sz w:val="22"/>
          <w:szCs w:val="22"/>
          <w:lang w:eastAsia="en-US"/>
        </w:rPr>
        <w:lastRenderedPageBreak/>
        <w:t>w tym kwota VAT</w:t>
      </w:r>
      <w:r w:rsidRPr="00FD1C23">
        <w:rPr>
          <w:rFonts w:cs="Times New Roman"/>
          <w:color w:val="000000" w:themeColor="text1"/>
          <w:sz w:val="22"/>
          <w:szCs w:val="22"/>
        </w:rPr>
        <w:t xml:space="preserve"> (….…%) w kwocie …………………………………………………………….., (słownie)……………………………….………………………………………….……………………</w:t>
      </w:r>
    </w:p>
    <w:p w14:paraId="2D006F50" w14:textId="77777777" w:rsidR="000758D1" w:rsidRDefault="000758D1" w:rsidP="00DD05A1">
      <w:pPr>
        <w:pStyle w:val="WW-Domylnie"/>
        <w:spacing w:after="100" w:afterAutospacing="1" w:line="360" w:lineRule="auto"/>
        <w:jc w:val="both"/>
        <w:rPr>
          <w:rFonts w:eastAsia="Calibri"/>
          <w:color w:val="000000" w:themeColor="text1"/>
          <w:sz w:val="22"/>
          <w:szCs w:val="22"/>
          <w:lang w:eastAsia="en-US"/>
        </w:rPr>
      </w:pPr>
    </w:p>
    <w:tbl>
      <w:tblPr>
        <w:tblpPr w:leftFromText="141" w:rightFromText="141" w:vertAnchor="text" w:tblpY="6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6"/>
        <w:gridCol w:w="2066"/>
        <w:gridCol w:w="761"/>
        <w:gridCol w:w="907"/>
        <w:gridCol w:w="1174"/>
        <w:gridCol w:w="1804"/>
        <w:gridCol w:w="1391"/>
      </w:tblGrid>
      <w:tr w:rsidR="000A6B6F" w14:paraId="563FFF93" w14:textId="77777777" w:rsidTr="000758D1">
        <w:trPr>
          <w:trHeight w:val="551"/>
        </w:trPr>
        <w:tc>
          <w:tcPr>
            <w:tcW w:w="0" w:type="auto"/>
            <w:shd w:val="clear" w:color="auto" w:fill="BFBFBF" w:themeFill="background1" w:themeFillShade="BF"/>
            <w:vAlign w:val="center"/>
          </w:tcPr>
          <w:p w14:paraId="04BB0E68" w14:textId="77777777" w:rsidR="000758D1" w:rsidRPr="009C4727" w:rsidRDefault="000758D1" w:rsidP="000758D1">
            <w:pPr>
              <w:jc w:val="center"/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 xml:space="preserve">Część </w:t>
            </w:r>
          </w:p>
        </w:tc>
        <w:tc>
          <w:tcPr>
            <w:tcW w:w="0" w:type="auto"/>
            <w:shd w:val="clear" w:color="auto" w:fill="BFBFBF" w:themeFill="background1" w:themeFillShade="BF"/>
            <w:vAlign w:val="center"/>
          </w:tcPr>
          <w:p w14:paraId="1724640E" w14:textId="77777777" w:rsidR="000758D1" w:rsidRPr="009C4727" w:rsidRDefault="000758D1" w:rsidP="000758D1">
            <w:pPr>
              <w:jc w:val="center"/>
              <w:rPr>
                <w:rFonts w:ascii="Garamond" w:hAnsi="Garamond"/>
                <w:b/>
              </w:rPr>
            </w:pPr>
            <w:r w:rsidRPr="006816E2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Nazwa części</w:t>
            </w:r>
          </w:p>
        </w:tc>
        <w:tc>
          <w:tcPr>
            <w:tcW w:w="0" w:type="auto"/>
            <w:shd w:val="clear" w:color="auto" w:fill="BFBFBF" w:themeFill="background1" w:themeFillShade="BF"/>
            <w:vAlign w:val="center"/>
          </w:tcPr>
          <w:p w14:paraId="6A1F305F" w14:textId="77777777" w:rsidR="000758D1" w:rsidRPr="009C4727" w:rsidRDefault="000758D1" w:rsidP="000758D1">
            <w:pPr>
              <w:jc w:val="center"/>
              <w:rPr>
                <w:rFonts w:ascii="Garamond" w:hAnsi="Garamond"/>
                <w:b/>
              </w:rPr>
            </w:pPr>
            <w:r w:rsidRPr="009C4727">
              <w:rPr>
                <w:rFonts w:ascii="Garamond" w:hAnsi="Garamond"/>
                <w:b/>
              </w:rPr>
              <w:t>Ilość</w:t>
            </w:r>
            <w:r w:rsidR="000A6B6F">
              <w:rPr>
                <w:rFonts w:ascii="Garamond" w:hAnsi="Garamond"/>
                <w:b/>
              </w:rPr>
              <w:t xml:space="preserve"> grup</w:t>
            </w:r>
          </w:p>
        </w:tc>
        <w:tc>
          <w:tcPr>
            <w:tcW w:w="0" w:type="auto"/>
            <w:shd w:val="clear" w:color="auto" w:fill="BFBFBF" w:themeFill="background1" w:themeFillShade="BF"/>
            <w:vAlign w:val="center"/>
          </w:tcPr>
          <w:p w14:paraId="498F8AB2" w14:textId="77777777" w:rsidR="000758D1" w:rsidRPr="009C4727" w:rsidRDefault="000758D1" w:rsidP="000A6B6F">
            <w:pPr>
              <w:jc w:val="center"/>
              <w:rPr>
                <w:rFonts w:ascii="Times New Roman" w:hAnsi="Times New Roman"/>
                <w:b/>
              </w:rPr>
            </w:pPr>
            <w:r w:rsidRPr="009C4727">
              <w:rPr>
                <w:rFonts w:ascii="Times New Roman" w:hAnsi="Times New Roman"/>
                <w:b/>
              </w:rPr>
              <w:t xml:space="preserve">Cena za </w:t>
            </w:r>
            <w:r w:rsidR="000A6B6F">
              <w:rPr>
                <w:rFonts w:ascii="Times New Roman" w:hAnsi="Times New Roman"/>
                <w:b/>
              </w:rPr>
              <w:t xml:space="preserve">jedną </w:t>
            </w:r>
            <w:r w:rsidR="000A6B6F">
              <w:rPr>
                <w:rFonts w:ascii="Times New Roman" w:hAnsi="Times New Roman"/>
                <w:b/>
              </w:rPr>
              <w:br/>
              <w:t>grupę</w:t>
            </w:r>
            <w:r w:rsidRPr="009C4727">
              <w:rPr>
                <w:rFonts w:ascii="Times New Roman" w:hAnsi="Times New Roman"/>
                <w:b/>
              </w:rPr>
              <w:t xml:space="preserve"> netto (zł)</w:t>
            </w:r>
          </w:p>
        </w:tc>
        <w:tc>
          <w:tcPr>
            <w:tcW w:w="0" w:type="auto"/>
            <w:shd w:val="clear" w:color="auto" w:fill="BFBFBF" w:themeFill="background1" w:themeFillShade="BF"/>
            <w:vAlign w:val="center"/>
          </w:tcPr>
          <w:p w14:paraId="22C8B4DE" w14:textId="77777777" w:rsidR="000758D1" w:rsidRPr="009C4727" w:rsidRDefault="000758D1" w:rsidP="000758D1">
            <w:pPr>
              <w:jc w:val="center"/>
              <w:rPr>
                <w:rFonts w:ascii="Times New Roman" w:hAnsi="Times New Roman"/>
                <w:b/>
              </w:rPr>
            </w:pPr>
            <w:r w:rsidRPr="009C4727">
              <w:rPr>
                <w:rFonts w:ascii="Times New Roman" w:hAnsi="Times New Roman"/>
                <w:b/>
              </w:rPr>
              <w:t>Wartość netto (zł)</w:t>
            </w:r>
            <w:r w:rsidRPr="009C4727">
              <w:rPr>
                <w:rFonts w:ascii="Times New Roman" w:hAnsi="Times New Roman"/>
                <w:b/>
              </w:rPr>
              <w:br/>
              <w:t xml:space="preserve">(pozycja </w:t>
            </w:r>
            <w:r w:rsidRPr="009C4727">
              <w:rPr>
                <w:rFonts w:ascii="Times New Roman" w:hAnsi="Times New Roman"/>
                <w:b/>
              </w:rPr>
              <w:br/>
              <w:t>3 x 4)</w:t>
            </w:r>
          </w:p>
        </w:tc>
        <w:tc>
          <w:tcPr>
            <w:tcW w:w="0" w:type="auto"/>
            <w:shd w:val="clear" w:color="auto" w:fill="BFBFBF" w:themeFill="background1" w:themeFillShade="BF"/>
            <w:vAlign w:val="center"/>
          </w:tcPr>
          <w:p w14:paraId="08CF7933" w14:textId="77777777" w:rsidR="000758D1" w:rsidRPr="009C4727" w:rsidRDefault="000758D1" w:rsidP="000758D1">
            <w:pPr>
              <w:jc w:val="center"/>
              <w:rPr>
                <w:rFonts w:ascii="Times New Roman" w:hAnsi="Times New Roman"/>
                <w:b/>
              </w:rPr>
            </w:pPr>
            <w:r w:rsidRPr="009C4727">
              <w:rPr>
                <w:rFonts w:ascii="Times New Roman" w:hAnsi="Times New Roman"/>
                <w:b/>
              </w:rPr>
              <w:t>Zastosowana stawka podatku VAT (%)</w:t>
            </w:r>
          </w:p>
        </w:tc>
        <w:tc>
          <w:tcPr>
            <w:tcW w:w="0" w:type="auto"/>
            <w:shd w:val="clear" w:color="auto" w:fill="BFBFBF" w:themeFill="background1" w:themeFillShade="BF"/>
            <w:vAlign w:val="center"/>
          </w:tcPr>
          <w:p w14:paraId="1A69571F" w14:textId="77777777" w:rsidR="000758D1" w:rsidRPr="009C4727" w:rsidRDefault="000758D1" w:rsidP="000758D1">
            <w:pPr>
              <w:jc w:val="center"/>
              <w:rPr>
                <w:rFonts w:ascii="Times New Roman" w:hAnsi="Times New Roman"/>
                <w:b/>
              </w:rPr>
            </w:pPr>
            <w:r w:rsidRPr="009C4727">
              <w:rPr>
                <w:rFonts w:ascii="Times New Roman" w:hAnsi="Times New Roman"/>
                <w:b/>
              </w:rPr>
              <w:t xml:space="preserve">Łączna wartość brutto </w:t>
            </w:r>
            <w:r>
              <w:rPr>
                <w:rFonts w:ascii="Times New Roman" w:hAnsi="Times New Roman"/>
                <w:b/>
                <w:color w:val="000000" w:themeColor="text1"/>
              </w:rPr>
              <w:t xml:space="preserve">(zł) </w:t>
            </w:r>
            <w:r w:rsidRPr="009C4727">
              <w:rPr>
                <w:rFonts w:ascii="Times New Roman" w:hAnsi="Times New Roman"/>
                <w:b/>
              </w:rPr>
              <w:t>(pozycja 5+6)</w:t>
            </w:r>
          </w:p>
        </w:tc>
      </w:tr>
      <w:tr w:rsidR="000A6B6F" w14:paraId="01A4E704" w14:textId="77777777" w:rsidTr="000758D1">
        <w:tc>
          <w:tcPr>
            <w:tcW w:w="0" w:type="auto"/>
            <w:vAlign w:val="center"/>
          </w:tcPr>
          <w:p w14:paraId="703C96E5" w14:textId="77777777" w:rsidR="000758D1" w:rsidRPr="00681F36" w:rsidRDefault="000758D1" w:rsidP="000758D1">
            <w:pPr>
              <w:jc w:val="center"/>
              <w:rPr>
                <w:rFonts w:ascii="Times New Roman" w:hAnsi="Times New Roman"/>
                <w:b/>
              </w:rPr>
            </w:pPr>
            <w:r w:rsidRPr="00681F36"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0" w:type="auto"/>
            <w:vAlign w:val="center"/>
          </w:tcPr>
          <w:p w14:paraId="5F75CFFE" w14:textId="77777777" w:rsidR="000758D1" w:rsidRPr="00681F36" w:rsidRDefault="000758D1" w:rsidP="000758D1">
            <w:pPr>
              <w:spacing w:line="360" w:lineRule="auto"/>
              <w:jc w:val="center"/>
              <w:rPr>
                <w:rFonts w:ascii="Times New Roman" w:hAnsi="Times New Roman"/>
                <w:b/>
              </w:rPr>
            </w:pPr>
            <w:r w:rsidRPr="00681F36"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0" w:type="auto"/>
            <w:vAlign w:val="center"/>
          </w:tcPr>
          <w:p w14:paraId="45B92667" w14:textId="77777777" w:rsidR="000758D1" w:rsidRPr="00681F36" w:rsidRDefault="000758D1" w:rsidP="000758D1">
            <w:pPr>
              <w:jc w:val="center"/>
              <w:rPr>
                <w:rFonts w:ascii="Times New Roman" w:hAnsi="Times New Roman"/>
                <w:b/>
              </w:rPr>
            </w:pPr>
            <w:r w:rsidRPr="00681F36">
              <w:rPr>
                <w:rFonts w:ascii="Times New Roman" w:hAnsi="Times New Roman"/>
                <w:b/>
              </w:rPr>
              <w:t>3</w:t>
            </w:r>
          </w:p>
        </w:tc>
        <w:tc>
          <w:tcPr>
            <w:tcW w:w="0" w:type="auto"/>
            <w:vAlign w:val="center"/>
          </w:tcPr>
          <w:p w14:paraId="6B03232B" w14:textId="77777777" w:rsidR="000758D1" w:rsidRPr="00681F36" w:rsidRDefault="000758D1" w:rsidP="000758D1">
            <w:pPr>
              <w:jc w:val="center"/>
              <w:rPr>
                <w:rFonts w:ascii="Times New Roman" w:hAnsi="Times New Roman"/>
                <w:b/>
              </w:rPr>
            </w:pPr>
            <w:r w:rsidRPr="00681F36">
              <w:rPr>
                <w:rFonts w:ascii="Times New Roman" w:hAnsi="Times New Roman"/>
                <w:b/>
              </w:rPr>
              <w:t>4</w:t>
            </w:r>
          </w:p>
        </w:tc>
        <w:tc>
          <w:tcPr>
            <w:tcW w:w="0" w:type="auto"/>
            <w:vAlign w:val="center"/>
          </w:tcPr>
          <w:p w14:paraId="72691C15" w14:textId="77777777" w:rsidR="000758D1" w:rsidRPr="00681F36" w:rsidRDefault="000758D1" w:rsidP="000758D1">
            <w:pPr>
              <w:jc w:val="center"/>
              <w:rPr>
                <w:rFonts w:ascii="Times New Roman" w:hAnsi="Times New Roman"/>
                <w:b/>
              </w:rPr>
            </w:pPr>
            <w:r w:rsidRPr="00681F36"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0" w:type="auto"/>
            <w:vAlign w:val="center"/>
          </w:tcPr>
          <w:p w14:paraId="45674E62" w14:textId="77777777" w:rsidR="000758D1" w:rsidRPr="00681F36" w:rsidRDefault="000758D1" w:rsidP="000758D1">
            <w:pPr>
              <w:jc w:val="center"/>
              <w:rPr>
                <w:rFonts w:ascii="Times New Roman" w:hAnsi="Times New Roman"/>
                <w:b/>
              </w:rPr>
            </w:pPr>
            <w:r w:rsidRPr="00681F36">
              <w:rPr>
                <w:rFonts w:ascii="Times New Roman" w:hAnsi="Times New Roman"/>
                <w:b/>
              </w:rPr>
              <w:t>6</w:t>
            </w:r>
          </w:p>
        </w:tc>
        <w:tc>
          <w:tcPr>
            <w:tcW w:w="0" w:type="auto"/>
            <w:vAlign w:val="center"/>
          </w:tcPr>
          <w:p w14:paraId="2736F014" w14:textId="77777777" w:rsidR="000758D1" w:rsidRPr="00681F36" w:rsidRDefault="000758D1" w:rsidP="000758D1">
            <w:pPr>
              <w:jc w:val="center"/>
              <w:rPr>
                <w:rFonts w:ascii="Times New Roman" w:hAnsi="Times New Roman"/>
                <w:b/>
              </w:rPr>
            </w:pPr>
            <w:r w:rsidRPr="00681F36">
              <w:rPr>
                <w:rFonts w:ascii="Times New Roman" w:hAnsi="Times New Roman"/>
                <w:b/>
              </w:rPr>
              <w:t>7</w:t>
            </w:r>
          </w:p>
        </w:tc>
      </w:tr>
      <w:tr w:rsidR="000A6B6F" w14:paraId="456C6237" w14:textId="77777777" w:rsidTr="000758D1">
        <w:tc>
          <w:tcPr>
            <w:tcW w:w="0" w:type="auto"/>
            <w:vAlign w:val="center"/>
          </w:tcPr>
          <w:p w14:paraId="2E3F3D53" w14:textId="77777777" w:rsidR="000758D1" w:rsidRPr="009C4727" w:rsidRDefault="000758D1" w:rsidP="000758D1">
            <w:pPr>
              <w:jc w:val="center"/>
              <w:rPr>
                <w:rFonts w:ascii="Times New Roman" w:hAnsi="Times New Roman"/>
                <w:b/>
              </w:rPr>
            </w:pPr>
            <w:r w:rsidRPr="009C4727"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0" w:type="auto"/>
            <w:vAlign w:val="center"/>
          </w:tcPr>
          <w:p w14:paraId="4B206DD2" w14:textId="77777777" w:rsidR="000758D1" w:rsidRPr="00C6467E" w:rsidRDefault="000A6B6F" w:rsidP="000758D1">
            <w:pPr>
              <w:spacing w:line="36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C6467E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Przeprowadzenie warsztatów kształtowania postaw społecznych</w:t>
            </w:r>
            <w:r w:rsidRPr="00C6467E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</w:t>
            </w:r>
            <w:r w:rsidRPr="00C6467E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br/>
            </w:r>
            <w:r w:rsidRPr="00C6467E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w </w:t>
            </w:r>
            <w:r w:rsidR="000758D1" w:rsidRPr="00C6467E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Bytowie</w:t>
            </w:r>
          </w:p>
        </w:tc>
        <w:tc>
          <w:tcPr>
            <w:tcW w:w="0" w:type="auto"/>
            <w:vAlign w:val="center"/>
          </w:tcPr>
          <w:p w14:paraId="3622005F" w14:textId="77777777" w:rsidR="000758D1" w:rsidRPr="00C6467E" w:rsidRDefault="000A6B6F" w:rsidP="000758D1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C6467E">
              <w:rPr>
                <w:rFonts w:ascii="Times New Roman" w:hAnsi="Times New Roman"/>
                <w:color w:val="000000" w:themeColor="text1"/>
              </w:rPr>
              <w:t>4</w:t>
            </w:r>
          </w:p>
        </w:tc>
        <w:tc>
          <w:tcPr>
            <w:tcW w:w="0" w:type="auto"/>
            <w:vAlign w:val="center"/>
          </w:tcPr>
          <w:p w14:paraId="51750E08" w14:textId="77777777" w:rsidR="000758D1" w:rsidRPr="000A6B6F" w:rsidRDefault="000758D1" w:rsidP="000758D1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0" w:type="auto"/>
            <w:vAlign w:val="center"/>
          </w:tcPr>
          <w:p w14:paraId="12A83ABA" w14:textId="77777777" w:rsidR="000758D1" w:rsidRPr="009C4727" w:rsidRDefault="000758D1" w:rsidP="000758D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0" w:type="auto"/>
            <w:vAlign w:val="center"/>
          </w:tcPr>
          <w:p w14:paraId="5AE1A1AC" w14:textId="77777777" w:rsidR="000758D1" w:rsidRPr="009C4727" w:rsidRDefault="000758D1" w:rsidP="000758D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0" w:type="auto"/>
            <w:vAlign w:val="center"/>
          </w:tcPr>
          <w:p w14:paraId="1D0434DA" w14:textId="77777777" w:rsidR="000758D1" w:rsidRPr="009C4727" w:rsidRDefault="000758D1" w:rsidP="000758D1">
            <w:pPr>
              <w:jc w:val="center"/>
              <w:rPr>
                <w:rFonts w:ascii="Times New Roman" w:hAnsi="Times New Roman"/>
              </w:rPr>
            </w:pPr>
          </w:p>
        </w:tc>
      </w:tr>
      <w:tr w:rsidR="000A6B6F" w14:paraId="01F3BB7C" w14:textId="77777777" w:rsidTr="000758D1">
        <w:tc>
          <w:tcPr>
            <w:tcW w:w="0" w:type="auto"/>
            <w:vAlign w:val="center"/>
          </w:tcPr>
          <w:p w14:paraId="6A00BBB5" w14:textId="77777777" w:rsidR="000758D1" w:rsidRPr="009C4727" w:rsidRDefault="000758D1" w:rsidP="000758D1">
            <w:pPr>
              <w:jc w:val="center"/>
              <w:rPr>
                <w:rFonts w:ascii="Times New Roman" w:hAnsi="Times New Roman"/>
                <w:b/>
              </w:rPr>
            </w:pPr>
            <w:r w:rsidRPr="009C4727"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0" w:type="auto"/>
            <w:vAlign w:val="center"/>
          </w:tcPr>
          <w:p w14:paraId="392E05E4" w14:textId="77777777" w:rsidR="000758D1" w:rsidRPr="00C6467E" w:rsidRDefault="000A6B6F" w:rsidP="000A6B6F">
            <w:pPr>
              <w:spacing w:line="36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C6467E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Przeprowadzenie warsztatów kształtowania postaw społecznych</w:t>
            </w:r>
            <w:r w:rsidRPr="00C6467E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</w:t>
            </w:r>
            <w:r w:rsidRPr="00C6467E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br/>
            </w:r>
            <w:r w:rsidRPr="00C6467E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w Miastku</w:t>
            </w:r>
          </w:p>
        </w:tc>
        <w:tc>
          <w:tcPr>
            <w:tcW w:w="0" w:type="auto"/>
            <w:vAlign w:val="center"/>
          </w:tcPr>
          <w:p w14:paraId="35A4CE53" w14:textId="77777777" w:rsidR="000758D1" w:rsidRPr="00C6467E" w:rsidRDefault="000A6B6F" w:rsidP="000758D1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C6467E">
              <w:rPr>
                <w:rFonts w:ascii="Times New Roman" w:hAnsi="Times New Roman"/>
                <w:color w:val="000000" w:themeColor="text1"/>
              </w:rPr>
              <w:t>2</w:t>
            </w:r>
          </w:p>
        </w:tc>
        <w:tc>
          <w:tcPr>
            <w:tcW w:w="0" w:type="auto"/>
            <w:vAlign w:val="center"/>
          </w:tcPr>
          <w:p w14:paraId="0E8C1F78" w14:textId="77777777" w:rsidR="000758D1" w:rsidRPr="000A6B6F" w:rsidRDefault="000758D1" w:rsidP="000758D1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0" w:type="auto"/>
            <w:vAlign w:val="center"/>
          </w:tcPr>
          <w:p w14:paraId="30A005DA" w14:textId="77777777" w:rsidR="000758D1" w:rsidRPr="009C4727" w:rsidRDefault="000758D1" w:rsidP="000758D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0" w:type="auto"/>
            <w:vAlign w:val="center"/>
          </w:tcPr>
          <w:p w14:paraId="060D4C13" w14:textId="77777777" w:rsidR="000758D1" w:rsidRPr="009C4727" w:rsidRDefault="000758D1" w:rsidP="000758D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0" w:type="auto"/>
            <w:vAlign w:val="center"/>
          </w:tcPr>
          <w:p w14:paraId="472C1A24" w14:textId="77777777" w:rsidR="000758D1" w:rsidRPr="009C4727" w:rsidRDefault="000758D1" w:rsidP="000758D1">
            <w:pPr>
              <w:jc w:val="center"/>
              <w:rPr>
                <w:rFonts w:ascii="Times New Roman" w:hAnsi="Times New Roman"/>
              </w:rPr>
            </w:pPr>
          </w:p>
        </w:tc>
      </w:tr>
    </w:tbl>
    <w:p w14:paraId="7E6C46CE" w14:textId="77777777" w:rsidR="00513910" w:rsidRPr="00120588" w:rsidRDefault="00513910" w:rsidP="00CF4CB1">
      <w:pPr>
        <w:tabs>
          <w:tab w:val="left" w:pos="2955"/>
        </w:tabs>
        <w:spacing w:line="360" w:lineRule="auto"/>
        <w:rPr>
          <w:rFonts w:ascii="Times New Roman" w:hAnsi="Times New Roman"/>
          <w:b/>
          <w:color w:val="000000" w:themeColor="text1"/>
        </w:rPr>
      </w:pPr>
    </w:p>
    <w:p w14:paraId="1AE546F9" w14:textId="77777777" w:rsidR="00CF4CB1" w:rsidRPr="00AD47BC" w:rsidRDefault="00CF4CB1" w:rsidP="00AD47BC">
      <w:pPr>
        <w:spacing w:line="360" w:lineRule="auto"/>
        <w:ind w:left="284" w:hanging="284"/>
        <w:jc w:val="both"/>
        <w:rPr>
          <w:color w:val="000000"/>
        </w:rPr>
      </w:pPr>
      <w:r w:rsidRPr="007F58D6">
        <w:rPr>
          <w:rFonts w:ascii="Times New Roman" w:hAnsi="Times New Roman"/>
          <w:b/>
          <w:color w:val="000000" w:themeColor="text1"/>
        </w:rPr>
        <w:t>2.</w:t>
      </w:r>
      <w:r w:rsidRPr="007F58D6">
        <w:rPr>
          <w:rFonts w:ascii="Times New Roman" w:hAnsi="Times New Roman"/>
          <w:color w:val="000000" w:themeColor="text1"/>
        </w:rPr>
        <w:t xml:space="preserve"> </w:t>
      </w:r>
      <w:r w:rsidR="00AD47BC">
        <w:rPr>
          <w:rFonts w:ascii="Times New Roman" w:hAnsi="Times New Roman"/>
          <w:color w:val="000000"/>
        </w:rPr>
        <w:t xml:space="preserve">Oświadczam, że zapoznałem się z warunkami określonymi w zapytaniu ofertowym </w:t>
      </w:r>
      <w:r w:rsidR="00AD47BC">
        <w:rPr>
          <w:rFonts w:ascii="Times New Roman" w:hAnsi="Times New Roman"/>
          <w:color w:val="000000"/>
        </w:rPr>
        <w:br/>
        <w:t xml:space="preserve">na </w:t>
      </w:r>
      <w:r w:rsidR="000A6B6F" w:rsidRPr="000758D1">
        <w:rPr>
          <w:rFonts w:ascii="Times New Roman" w:hAnsi="Times New Roman"/>
          <w:b/>
          <w:color w:val="000000"/>
        </w:rPr>
        <w:t>Przeprowadzenie warsztatów kształtowania postaw społecznych</w:t>
      </w:r>
      <w:r w:rsidR="000A6B6F">
        <w:rPr>
          <w:rFonts w:ascii="Times New Roman" w:eastAsia="Calibri" w:hAnsi="Times New Roman"/>
          <w:color w:val="000000"/>
        </w:rPr>
        <w:t xml:space="preserve"> </w:t>
      </w:r>
      <w:r w:rsidR="00AD47BC">
        <w:rPr>
          <w:rFonts w:ascii="Times New Roman" w:eastAsia="Calibri" w:hAnsi="Times New Roman"/>
          <w:color w:val="000000"/>
        </w:rPr>
        <w:t>na rzecz uczestników projektu „Centralnie Rodzina”</w:t>
      </w:r>
      <w:r w:rsidR="00AD47BC">
        <w:rPr>
          <w:rFonts w:ascii="Times New Roman" w:hAnsi="Times New Roman"/>
          <w:color w:val="000000"/>
        </w:rPr>
        <w:t xml:space="preserve"> i je w pełni akceptuję. </w:t>
      </w:r>
    </w:p>
    <w:p w14:paraId="68E08BDB" w14:textId="77777777" w:rsidR="00CF4CB1" w:rsidRPr="007F58D6" w:rsidRDefault="00CF4CB1" w:rsidP="00CF4CB1">
      <w:pPr>
        <w:tabs>
          <w:tab w:val="left" w:pos="426"/>
        </w:tabs>
        <w:spacing w:line="360" w:lineRule="auto"/>
        <w:ind w:left="284" w:hanging="284"/>
        <w:contextualSpacing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b/>
          <w:color w:val="000000" w:themeColor="text1"/>
        </w:rPr>
        <w:t>3</w:t>
      </w:r>
      <w:r w:rsidRPr="007F58D6">
        <w:rPr>
          <w:rFonts w:ascii="Times New Roman" w:hAnsi="Times New Roman"/>
          <w:b/>
          <w:color w:val="000000" w:themeColor="text1"/>
        </w:rPr>
        <w:t>.</w:t>
      </w:r>
      <w:r w:rsidRPr="007F58D6">
        <w:rPr>
          <w:rFonts w:ascii="Times New Roman" w:hAnsi="Times New Roman"/>
          <w:color w:val="000000" w:themeColor="text1"/>
        </w:rPr>
        <w:t xml:space="preserve"> Oświadczam, że wyrażam zgodę na przetwarzanie moich danych osobowych.</w:t>
      </w:r>
    </w:p>
    <w:p w14:paraId="096242C1" w14:textId="77777777" w:rsidR="00CF4CB1" w:rsidRPr="007F58D6" w:rsidRDefault="00CF4CB1" w:rsidP="00CF4CB1">
      <w:pPr>
        <w:tabs>
          <w:tab w:val="left" w:pos="426"/>
        </w:tabs>
        <w:spacing w:line="360" w:lineRule="auto"/>
        <w:ind w:left="284" w:hanging="284"/>
        <w:contextualSpacing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b/>
          <w:bCs/>
          <w:color w:val="000000" w:themeColor="text1"/>
        </w:rPr>
        <w:t>4</w:t>
      </w:r>
      <w:r w:rsidRPr="007F58D6">
        <w:rPr>
          <w:rFonts w:ascii="Times New Roman" w:hAnsi="Times New Roman"/>
          <w:b/>
          <w:bCs/>
          <w:color w:val="000000" w:themeColor="text1"/>
        </w:rPr>
        <w:t>.</w:t>
      </w:r>
      <w:r w:rsidRPr="007F58D6">
        <w:rPr>
          <w:rFonts w:ascii="Times New Roman" w:hAnsi="Times New Roman"/>
          <w:bCs/>
          <w:color w:val="000000" w:themeColor="text1"/>
        </w:rPr>
        <w:t xml:space="preserve"> Oświadczam, iż oferta zawiera wszystkie koszty związane z realiza</w:t>
      </w:r>
      <w:r w:rsidR="003425E0">
        <w:rPr>
          <w:rFonts w:ascii="Times New Roman" w:hAnsi="Times New Roman"/>
          <w:bCs/>
          <w:color w:val="000000" w:themeColor="text1"/>
        </w:rPr>
        <w:t xml:space="preserve">cją przedmiotu oferty włącznie </w:t>
      </w:r>
      <w:r w:rsidRPr="007F58D6">
        <w:rPr>
          <w:rFonts w:ascii="Times New Roman" w:hAnsi="Times New Roman"/>
          <w:bCs/>
          <w:color w:val="000000" w:themeColor="text1"/>
        </w:rPr>
        <w:t>z wszelkimi kosztami wynikającymi z zapisów ogłoszenia.</w:t>
      </w:r>
    </w:p>
    <w:p w14:paraId="19A792B3" w14:textId="77777777" w:rsidR="00CF4CB1" w:rsidRPr="00410483" w:rsidRDefault="00CF4CB1" w:rsidP="00CF4CB1">
      <w:pPr>
        <w:tabs>
          <w:tab w:val="left" w:pos="426"/>
        </w:tabs>
        <w:spacing w:line="360" w:lineRule="auto"/>
        <w:contextualSpacing/>
        <w:jc w:val="both"/>
        <w:rPr>
          <w:rFonts w:ascii="Times New Roman" w:hAnsi="Times New Roman"/>
          <w:color w:val="FF0000"/>
        </w:rPr>
      </w:pPr>
    </w:p>
    <w:p w14:paraId="4CB3936D" w14:textId="77777777" w:rsidR="00CF4CB1" w:rsidRPr="00410483" w:rsidRDefault="00CF4CB1" w:rsidP="00CF4CB1">
      <w:pPr>
        <w:tabs>
          <w:tab w:val="left" w:pos="426"/>
        </w:tabs>
        <w:spacing w:line="360" w:lineRule="auto"/>
        <w:contextualSpacing/>
        <w:jc w:val="both"/>
        <w:rPr>
          <w:rFonts w:ascii="Times New Roman" w:hAnsi="Times New Roman"/>
          <w:color w:val="FF0000"/>
        </w:rPr>
      </w:pPr>
    </w:p>
    <w:p w14:paraId="202B917E" w14:textId="77777777" w:rsidR="00CF4CB1" w:rsidRPr="00410483" w:rsidRDefault="00CF4CB1" w:rsidP="00CF4CB1">
      <w:pPr>
        <w:spacing w:line="360" w:lineRule="auto"/>
        <w:jc w:val="both"/>
        <w:rPr>
          <w:rFonts w:ascii="Times New Roman" w:hAnsi="Times New Roman"/>
          <w:color w:val="FF0000"/>
        </w:rPr>
      </w:pPr>
    </w:p>
    <w:p w14:paraId="427960E5" w14:textId="77777777" w:rsidR="00CF4CB1" w:rsidRPr="00F5078B" w:rsidRDefault="00CF4CB1" w:rsidP="00CF4CB1">
      <w:pPr>
        <w:rPr>
          <w:rFonts w:ascii="Times New Roman" w:hAnsi="Times New Roman"/>
          <w:color w:val="000000" w:themeColor="text1"/>
        </w:rPr>
      </w:pPr>
      <w:r w:rsidRPr="00F5078B">
        <w:rPr>
          <w:rFonts w:ascii="Times New Roman" w:hAnsi="Times New Roman"/>
          <w:color w:val="000000" w:themeColor="text1"/>
        </w:rPr>
        <w:t xml:space="preserve">………………………………..   </w:t>
      </w:r>
    </w:p>
    <w:p w14:paraId="45870E07" w14:textId="77777777" w:rsidR="00CF4CB1" w:rsidRPr="00F5078B" w:rsidRDefault="00CF4CB1" w:rsidP="00CF4CB1">
      <w:pPr>
        <w:rPr>
          <w:rFonts w:ascii="Times New Roman" w:hAnsi="Times New Roman"/>
          <w:color w:val="000000" w:themeColor="text1"/>
          <w:sz w:val="18"/>
          <w:szCs w:val="18"/>
        </w:rPr>
      </w:pPr>
      <w:r w:rsidRPr="00F5078B">
        <w:rPr>
          <w:rFonts w:ascii="Times New Roman" w:hAnsi="Times New Roman"/>
          <w:color w:val="000000" w:themeColor="text1"/>
        </w:rPr>
        <w:t xml:space="preserve">      </w:t>
      </w:r>
      <w:r w:rsidRPr="00F5078B">
        <w:rPr>
          <w:rFonts w:ascii="Times New Roman" w:hAnsi="Times New Roman"/>
          <w:color w:val="000000" w:themeColor="text1"/>
          <w:sz w:val="18"/>
          <w:szCs w:val="18"/>
        </w:rPr>
        <w:t xml:space="preserve">miejscowość i data                                                                                                     </w:t>
      </w:r>
    </w:p>
    <w:p w14:paraId="6931FE67" w14:textId="77777777" w:rsidR="00CF4CB1" w:rsidRPr="00F5078B" w:rsidRDefault="00CF4CB1" w:rsidP="00CF4CB1">
      <w:pPr>
        <w:ind w:left="708" w:firstLine="708"/>
        <w:jc w:val="both"/>
        <w:rPr>
          <w:rFonts w:ascii="Times New Roman" w:hAnsi="Times New Roman"/>
          <w:color w:val="000000" w:themeColor="text1"/>
        </w:rPr>
      </w:pPr>
    </w:p>
    <w:p w14:paraId="3DF9A9C8" w14:textId="77777777" w:rsidR="00CF4CB1" w:rsidRDefault="00CF4CB1" w:rsidP="0052551F">
      <w:pPr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 w:rsidRPr="00F5078B">
        <w:rPr>
          <w:rFonts w:ascii="Times New Roman" w:hAnsi="Times New Roman"/>
          <w:color w:val="000000" w:themeColor="text1"/>
        </w:rPr>
        <w:t xml:space="preserve">                                                                 </w:t>
      </w:r>
    </w:p>
    <w:p w14:paraId="2DF33ADE" w14:textId="77777777" w:rsidR="0052551F" w:rsidRDefault="0052551F" w:rsidP="0052551F">
      <w:pPr>
        <w:jc w:val="right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>…..………………………………………………</w:t>
      </w:r>
    </w:p>
    <w:p w14:paraId="67262EFD" w14:textId="77777777" w:rsidR="0052551F" w:rsidRDefault="0052551F" w:rsidP="0052551F">
      <w:pPr>
        <w:spacing w:line="360" w:lineRule="auto"/>
        <w:ind w:left="4248"/>
        <w:rPr>
          <w:rFonts w:ascii="Times New Roman" w:hAnsi="Times New Roman"/>
          <w:i/>
          <w:color w:val="000000" w:themeColor="text1"/>
        </w:rPr>
      </w:pPr>
      <w:r>
        <w:rPr>
          <w:rFonts w:ascii="Times New Roman" w:hAnsi="Times New Roman"/>
          <w:color w:val="000000" w:themeColor="text1"/>
          <w:sz w:val="18"/>
          <w:szCs w:val="18"/>
        </w:rPr>
        <w:t>Podpis elektroniczny lub czytelny podpis (w przypadku parafki pieczątka imienna) upoważnionego przedstawiciela Wykonawcy</w:t>
      </w:r>
    </w:p>
    <w:p w14:paraId="3EE57FAB" w14:textId="77777777" w:rsidR="0052551F" w:rsidRPr="00F5078B" w:rsidRDefault="0052551F" w:rsidP="00CF4CB1">
      <w:pPr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</w:p>
    <w:p w14:paraId="055FA236" w14:textId="77777777" w:rsidR="00CF4CB1" w:rsidRDefault="00CF4CB1" w:rsidP="00CF4CB1">
      <w:pPr>
        <w:spacing w:line="360" w:lineRule="auto"/>
        <w:rPr>
          <w:rFonts w:ascii="Times New Roman" w:hAnsi="Times New Roman"/>
        </w:rPr>
      </w:pPr>
    </w:p>
    <w:p w14:paraId="40DE91FD" w14:textId="77777777" w:rsidR="00CF4CB1" w:rsidRDefault="00CF4CB1" w:rsidP="00CF4CB1">
      <w:pPr>
        <w:spacing w:line="360" w:lineRule="auto"/>
        <w:rPr>
          <w:rFonts w:ascii="Times New Roman" w:hAnsi="Times New Roman"/>
        </w:rPr>
      </w:pPr>
    </w:p>
    <w:p w14:paraId="35935C5F" w14:textId="77777777" w:rsidR="00CF4CB1" w:rsidRDefault="00CF4CB1" w:rsidP="00CF4CB1">
      <w:pPr>
        <w:spacing w:line="360" w:lineRule="auto"/>
        <w:rPr>
          <w:rFonts w:ascii="Times New Roman" w:hAnsi="Times New Roman"/>
        </w:rPr>
      </w:pPr>
    </w:p>
    <w:p w14:paraId="714B6A99" w14:textId="77777777" w:rsidR="00CF4CB1" w:rsidRDefault="00CF4CB1" w:rsidP="00CF4CB1">
      <w:pPr>
        <w:spacing w:line="360" w:lineRule="auto"/>
        <w:rPr>
          <w:rFonts w:ascii="Times New Roman" w:hAnsi="Times New Roman"/>
        </w:rPr>
      </w:pPr>
    </w:p>
    <w:p w14:paraId="7545515C" w14:textId="77777777" w:rsidR="00CF4CB1" w:rsidRDefault="00CF4CB1" w:rsidP="00284B7E">
      <w:pPr>
        <w:keepNext/>
        <w:keepLines/>
        <w:tabs>
          <w:tab w:val="num" w:pos="720"/>
        </w:tabs>
        <w:suppressAutoHyphens/>
        <w:spacing w:before="200" w:line="360" w:lineRule="auto"/>
        <w:jc w:val="right"/>
        <w:outlineLvl w:val="2"/>
        <w:rPr>
          <w:rFonts w:ascii="Times New Roman" w:hAnsi="Times New Roman"/>
          <w:bCs/>
          <w:i/>
        </w:rPr>
      </w:pPr>
      <w:r>
        <w:rPr>
          <w:rFonts w:ascii="Times New Roman" w:hAnsi="Times New Roman"/>
          <w:bCs/>
          <w:i/>
        </w:rPr>
        <w:t>Załącznik nr 2 do zapytania ofertowego</w:t>
      </w:r>
    </w:p>
    <w:p w14:paraId="7F4F3845" w14:textId="77777777" w:rsidR="00CF4CB1" w:rsidRDefault="00CF4CB1" w:rsidP="00CF4CB1">
      <w:pPr>
        <w:suppressAutoHyphens/>
        <w:spacing w:line="360" w:lineRule="auto"/>
        <w:rPr>
          <w:rFonts w:ascii="Times New Roman" w:hAnsi="Times New Roman"/>
          <w:bCs/>
          <w:i/>
          <w:lang w:eastAsia="ar-SA"/>
        </w:rPr>
      </w:pPr>
    </w:p>
    <w:p w14:paraId="1D2EA707" w14:textId="77777777" w:rsidR="00CF4CB1" w:rsidRDefault="00CF4CB1" w:rsidP="00CF4CB1">
      <w:pPr>
        <w:suppressAutoHyphens/>
        <w:spacing w:line="360" w:lineRule="auto"/>
        <w:rPr>
          <w:rFonts w:ascii="Times New Roman" w:hAnsi="Times New Roman"/>
          <w:bCs/>
          <w:i/>
          <w:lang w:eastAsia="ar-SA"/>
        </w:rPr>
      </w:pPr>
    </w:p>
    <w:p w14:paraId="21CA8A0B" w14:textId="77777777" w:rsidR="00CF4CB1" w:rsidRPr="00A62D44" w:rsidRDefault="00CF4CB1" w:rsidP="00CF4CB1">
      <w:pPr>
        <w:suppressAutoHyphens/>
        <w:spacing w:line="360" w:lineRule="auto"/>
        <w:rPr>
          <w:rFonts w:ascii="Times New Roman" w:hAnsi="Times New Roman"/>
          <w:b/>
          <w:bCs/>
          <w:color w:val="000000" w:themeColor="text1"/>
          <w:lang w:eastAsia="ar-SA"/>
        </w:rPr>
      </w:pPr>
      <w:r>
        <w:rPr>
          <w:rFonts w:ascii="Times New Roman" w:hAnsi="Times New Roman"/>
          <w:b/>
          <w:bCs/>
          <w:color w:val="000000" w:themeColor="text1"/>
          <w:lang w:eastAsia="ar-SA"/>
        </w:rPr>
        <w:t>Wykonawca</w:t>
      </w:r>
      <w:r w:rsidRPr="00A62D44">
        <w:rPr>
          <w:rFonts w:ascii="Times New Roman" w:hAnsi="Times New Roman"/>
          <w:b/>
          <w:bCs/>
          <w:color w:val="000000" w:themeColor="text1"/>
          <w:lang w:eastAsia="ar-SA"/>
        </w:rPr>
        <w:t>:</w:t>
      </w:r>
      <w:r w:rsidRPr="00A62D44">
        <w:rPr>
          <w:rFonts w:ascii="Times New Roman" w:hAnsi="Times New Roman"/>
          <w:b/>
          <w:bCs/>
          <w:color w:val="000000" w:themeColor="text1"/>
          <w:lang w:eastAsia="ar-SA"/>
        </w:rPr>
        <w:tab/>
      </w:r>
    </w:p>
    <w:p w14:paraId="721E7AF2" w14:textId="77777777" w:rsidR="00CF4CB1" w:rsidRPr="00A62D44" w:rsidRDefault="00CF4CB1" w:rsidP="00CF4CB1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A62D44"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14:paraId="165F8389" w14:textId="77777777" w:rsidR="00CF4CB1" w:rsidRPr="00A62D44" w:rsidRDefault="00CF4CB1" w:rsidP="00CF4CB1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A62D44"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14:paraId="6945EEB7" w14:textId="77777777" w:rsidR="00CF4CB1" w:rsidRPr="00A62D44" w:rsidRDefault="00CF4CB1" w:rsidP="00CF4CB1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A62D44"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14:paraId="3AE3DB6A" w14:textId="77777777" w:rsidR="00CF4CB1" w:rsidRPr="00A62D44" w:rsidRDefault="00CF4CB1" w:rsidP="00CF4CB1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A62D44">
        <w:rPr>
          <w:rFonts w:ascii="Times New Roman" w:hAnsi="Times New Roman"/>
          <w:color w:val="000000" w:themeColor="text1"/>
        </w:rPr>
        <w:t xml:space="preserve"> (pieczęć adresowa </w:t>
      </w:r>
      <w:r>
        <w:rPr>
          <w:rFonts w:ascii="Times New Roman" w:hAnsi="Times New Roman"/>
          <w:color w:val="000000" w:themeColor="text1"/>
        </w:rPr>
        <w:t>Wykonawcy</w:t>
      </w:r>
      <w:r w:rsidRPr="00A62D44">
        <w:rPr>
          <w:rFonts w:ascii="Times New Roman" w:hAnsi="Times New Roman"/>
          <w:color w:val="000000" w:themeColor="text1"/>
        </w:rPr>
        <w:t>/imię/nazwisko/adres/telefon/e-mail)</w:t>
      </w:r>
    </w:p>
    <w:p w14:paraId="526551CA" w14:textId="77777777" w:rsidR="00CF4CB1" w:rsidRPr="00A62D44" w:rsidRDefault="00CF4CB1" w:rsidP="00CF4CB1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A62D44">
        <w:rPr>
          <w:rFonts w:ascii="Times New Roman" w:hAnsi="Times New Roman"/>
          <w:color w:val="000000" w:themeColor="text1"/>
        </w:rPr>
        <w:t>NIP ……………………..……………….</w:t>
      </w:r>
    </w:p>
    <w:p w14:paraId="13FF9BE3" w14:textId="77777777" w:rsidR="00CF4CB1" w:rsidRPr="00A62D44" w:rsidRDefault="00CF4CB1" w:rsidP="00CF4CB1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A62D44">
        <w:rPr>
          <w:rFonts w:ascii="Times New Roman" w:hAnsi="Times New Roman"/>
          <w:color w:val="000000" w:themeColor="text1"/>
        </w:rPr>
        <w:t>Regon ………………..………………….</w:t>
      </w:r>
    </w:p>
    <w:p w14:paraId="500BFD59" w14:textId="77777777" w:rsidR="00CF4CB1" w:rsidRPr="00F76DF0" w:rsidRDefault="00CF4CB1" w:rsidP="00CF4CB1">
      <w:pPr>
        <w:pStyle w:val="Akapitzlist"/>
        <w:keepNext/>
        <w:keepLines/>
        <w:tabs>
          <w:tab w:val="num" w:pos="720"/>
        </w:tabs>
        <w:suppressAutoHyphens/>
        <w:spacing w:line="360" w:lineRule="auto"/>
        <w:jc w:val="center"/>
        <w:outlineLvl w:val="2"/>
        <w:rPr>
          <w:rFonts w:ascii="Times New Roman" w:hAnsi="Times New Roman"/>
          <w:b/>
          <w:bCs/>
          <w:i/>
          <w:color w:val="000000" w:themeColor="text1"/>
        </w:rPr>
      </w:pPr>
      <w:r w:rsidRPr="00F76DF0">
        <w:rPr>
          <w:rFonts w:ascii="Times New Roman" w:hAnsi="Times New Roman"/>
          <w:b/>
          <w:bCs/>
          <w:i/>
          <w:color w:val="000000" w:themeColor="text1"/>
        </w:rPr>
        <w:t>OŚWIADCZENIE</w:t>
      </w:r>
    </w:p>
    <w:p w14:paraId="77032DC6" w14:textId="77777777" w:rsidR="00CF4CB1" w:rsidRPr="00F76DF0" w:rsidRDefault="00CF4CB1" w:rsidP="00CF4CB1">
      <w:pPr>
        <w:pStyle w:val="Akapitzlist"/>
        <w:spacing w:line="360" w:lineRule="auto"/>
        <w:jc w:val="center"/>
        <w:rPr>
          <w:rFonts w:ascii="Times New Roman" w:hAnsi="Times New Roman"/>
          <w:b/>
          <w:i/>
          <w:color w:val="000000" w:themeColor="text1"/>
        </w:rPr>
      </w:pPr>
      <w:r w:rsidRPr="00F76DF0">
        <w:rPr>
          <w:rFonts w:ascii="Times New Roman" w:hAnsi="Times New Roman"/>
          <w:b/>
          <w:i/>
          <w:color w:val="000000" w:themeColor="text1"/>
        </w:rPr>
        <w:t>o spełnianiu warunków udziału w postępowaniu</w:t>
      </w:r>
    </w:p>
    <w:p w14:paraId="4FFFFB17" w14:textId="77777777" w:rsidR="00CF4CB1" w:rsidRPr="00F76DF0" w:rsidRDefault="00CF4CB1" w:rsidP="00CF4CB1">
      <w:pPr>
        <w:pStyle w:val="Akapitzlist"/>
        <w:spacing w:line="360" w:lineRule="auto"/>
        <w:jc w:val="center"/>
        <w:rPr>
          <w:rFonts w:ascii="Times New Roman" w:hAnsi="Times New Roman"/>
          <w:b/>
          <w:i/>
          <w:color w:val="000000" w:themeColor="text1"/>
        </w:rPr>
      </w:pPr>
      <w:r w:rsidRPr="00F76DF0">
        <w:rPr>
          <w:rFonts w:ascii="Times New Roman" w:hAnsi="Times New Roman"/>
          <w:b/>
          <w:i/>
          <w:color w:val="000000" w:themeColor="text1"/>
        </w:rPr>
        <w:t>dotyczące Zapytania ofertowego nr………………………..</w:t>
      </w:r>
    </w:p>
    <w:p w14:paraId="2A508C6E" w14:textId="77777777" w:rsidR="00CF4CB1" w:rsidRPr="00A62D44" w:rsidRDefault="00CF4CB1" w:rsidP="00513910">
      <w:pPr>
        <w:numPr>
          <w:ilvl w:val="0"/>
          <w:numId w:val="9"/>
        </w:numPr>
        <w:tabs>
          <w:tab w:val="left" w:pos="450"/>
        </w:tabs>
        <w:suppressAutoHyphens/>
        <w:spacing w:line="360" w:lineRule="auto"/>
        <w:ind w:left="448"/>
        <w:rPr>
          <w:rFonts w:ascii="Times New Roman" w:hAnsi="Times New Roman"/>
          <w:color w:val="000000" w:themeColor="text1"/>
        </w:rPr>
      </w:pPr>
      <w:r w:rsidRPr="00A62D44">
        <w:rPr>
          <w:rFonts w:ascii="Times New Roman" w:hAnsi="Times New Roman"/>
          <w:color w:val="000000" w:themeColor="text1"/>
        </w:rPr>
        <w:t xml:space="preserve">Posiadam uprawnienia do wykonywania określonej działalności lub czynności, zgodnie </w:t>
      </w:r>
      <w:r w:rsidRPr="00A62D44">
        <w:rPr>
          <w:rFonts w:ascii="Times New Roman" w:hAnsi="Times New Roman"/>
          <w:color w:val="000000" w:themeColor="text1"/>
        </w:rPr>
        <w:br/>
        <w:t>z przepisami prawa.</w:t>
      </w:r>
    </w:p>
    <w:p w14:paraId="6F282117" w14:textId="77777777" w:rsidR="00CF4CB1" w:rsidRPr="00A62D44" w:rsidRDefault="00CF4CB1" w:rsidP="00513910">
      <w:pPr>
        <w:numPr>
          <w:ilvl w:val="0"/>
          <w:numId w:val="9"/>
        </w:numPr>
        <w:tabs>
          <w:tab w:val="left" w:pos="450"/>
        </w:tabs>
        <w:suppressAutoHyphens/>
        <w:spacing w:line="360" w:lineRule="auto"/>
        <w:ind w:left="448"/>
        <w:rPr>
          <w:rFonts w:ascii="Times New Roman" w:hAnsi="Times New Roman"/>
          <w:color w:val="000000" w:themeColor="text1"/>
        </w:rPr>
      </w:pPr>
      <w:r w:rsidRPr="00A62D44">
        <w:rPr>
          <w:rFonts w:ascii="Times New Roman" w:hAnsi="Times New Roman"/>
          <w:color w:val="000000" w:themeColor="text1"/>
        </w:rPr>
        <w:t>Posiadam wiedzę i doświadczenie, dysponuję odpowiednim potencjałem technicznym.</w:t>
      </w:r>
    </w:p>
    <w:p w14:paraId="718A53FB" w14:textId="77777777" w:rsidR="00CF4CB1" w:rsidRDefault="00CF4CB1" w:rsidP="00513910">
      <w:pPr>
        <w:numPr>
          <w:ilvl w:val="0"/>
          <w:numId w:val="9"/>
        </w:numPr>
        <w:tabs>
          <w:tab w:val="right" w:pos="284"/>
          <w:tab w:val="left" w:pos="408"/>
          <w:tab w:val="left" w:pos="450"/>
        </w:tabs>
        <w:suppressAutoHyphens/>
        <w:spacing w:line="360" w:lineRule="auto"/>
        <w:ind w:left="448"/>
        <w:rPr>
          <w:rFonts w:ascii="Times New Roman" w:hAnsi="Times New Roman"/>
          <w:color w:val="000000" w:themeColor="text1"/>
        </w:rPr>
      </w:pPr>
      <w:r w:rsidRPr="00A62D44">
        <w:rPr>
          <w:rFonts w:ascii="Times New Roman" w:hAnsi="Times New Roman"/>
          <w:color w:val="000000" w:themeColor="text1"/>
        </w:rPr>
        <w:t xml:space="preserve">  Dysponuję osobami zdolnymi do wykonania zamówienia lub wykonam zamówienie osobiście.</w:t>
      </w:r>
    </w:p>
    <w:p w14:paraId="62C4C249" w14:textId="77777777" w:rsidR="00CF4CB1" w:rsidRDefault="00CF4CB1" w:rsidP="00CF4CB1">
      <w:pPr>
        <w:tabs>
          <w:tab w:val="right" w:pos="284"/>
          <w:tab w:val="left" w:pos="408"/>
          <w:tab w:val="left" w:pos="450"/>
        </w:tabs>
        <w:suppressAutoHyphens/>
        <w:spacing w:line="360" w:lineRule="auto"/>
        <w:ind w:left="448"/>
        <w:jc w:val="both"/>
        <w:rPr>
          <w:rFonts w:ascii="Times New Roman" w:hAnsi="Times New Roman"/>
          <w:color w:val="000000" w:themeColor="text1"/>
        </w:rPr>
      </w:pPr>
    </w:p>
    <w:p w14:paraId="315E5F55" w14:textId="77777777" w:rsidR="00CF4CB1" w:rsidRPr="00086095" w:rsidRDefault="00CF4CB1" w:rsidP="00CF4CB1">
      <w:pPr>
        <w:tabs>
          <w:tab w:val="right" w:pos="284"/>
          <w:tab w:val="left" w:pos="408"/>
          <w:tab w:val="left" w:pos="450"/>
        </w:tabs>
        <w:suppressAutoHyphens/>
        <w:spacing w:line="360" w:lineRule="auto"/>
        <w:ind w:left="448"/>
        <w:jc w:val="both"/>
        <w:rPr>
          <w:rFonts w:ascii="Times New Roman" w:hAnsi="Times New Roman"/>
          <w:color w:val="000000" w:themeColor="text1"/>
        </w:rPr>
      </w:pPr>
    </w:p>
    <w:p w14:paraId="0C7C208A" w14:textId="77777777" w:rsidR="00CF4CB1" w:rsidRPr="00A62D44" w:rsidRDefault="00CF4CB1" w:rsidP="00CF4CB1">
      <w:pPr>
        <w:rPr>
          <w:rFonts w:ascii="Times New Roman" w:hAnsi="Times New Roman"/>
          <w:color w:val="000000" w:themeColor="text1"/>
        </w:rPr>
      </w:pPr>
      <w:r w:rsidRPr="00A62D44">
        <w:rPr>
          <w:rFonts w:ascii="Times New Roman" w:hAnsi="Times New Roman"/>
          <w:color w:val="000000" w:themeColor="text1"/>
        </w:rPr>
        <w:t xml:space="preserve">………………………………..   </w:t>
      </w:r>
    </w:p>
    <w:p w14:paraId="10F90DC0" w14:textId="77777777" w:rsidR="00CF4CB1" w:rsidRPr="00A62D44" w:rsidRDefault="00CF4CB1" w:rsidP="00CF4CB1">
      <w:pPr>
        <w:rPr>
          <w:rFonts w:ascii="Times New Roman" w:hAnsi="Times New Roman"/>
          <w:color w:val="000000" w:themeColor="text1"/>
          <w:sz w:val="18"/>
          <w:szCs w:val="18"/>
        </w:rPr>
      </w:pPr>
      <w:r w:rsidRPr="00A62D44">
        <w:rPr>
          <w:rFonts w:ascii="Times New Roman" w:hAnsi="Times New Roman"/>
          <w:color w:val="000000" w:themeColor="text1"/>
        </w:rPr>
        <w:t xml:space="preserve">      </w:t>
      </w:r>
      <w:r w:rsidRPr="00A62D44">
        <w:rPr>
          <w:rFonts w:ascii="Times New Roman" w:hAnsi="Times New Roman"/>
          <w:color w:val="000000" w:themeColor="text1"/>
          <w:sz w:val="18"/>
          <w:szCs w:val="18"/>
        </w:rPr>
        <w:t xml:space="preserve">miejscowość i data                                                                                                     </w:t>
      </w:r>
    </w:p>
    <w:p w14:paraId="3D913A65" w14:textId="77777777" w:rsidR="00CF4CB1" w:rsidRPr="00A62D44" w:rsidRDefault="00CF4CB1" w:rsidP="00CF4CB1">
      <w:pPr>
        <w:jc w:val="both"/>
        <w:rPr>
          <w:rFonts w:ascii="Times New Roman" w:hAnsi="Times New Roman"/>
          <w:color w:val="000000" w:themeColor="text1"/>
        </w:rPr>
      </w:pPr>
    </w:p>
    <w:p w14:paraId="0779FEA6" w14:textId="77777777" w:rsidR="0052551F" w:rsidRDefault="00CF4CB1" w:rsidP="0052551F">
      <w:pPr>
        <w:jc w:val="right"/>
        <w:rPr>
          <w:rFonts w:ascii="Times New Roman" w:hAnsi="Times New Roman"/>
          <w:color w:val="000000" w:themeColor="text1"/>
        </w:rPr>
      </w:pPr>
      <w:r w:rsidRPr="00A62D44">
        <w:rPr>
          <w:rFonts w:ascii="Times New Roman" w:hAnsi="Times New Roman"/>
          <w:color w:val="000000" w:themeColor="text1"/>
        </w:rPr>
        <w:t xml:space="preserve">                                                                 </w:t>
      </w:r>
      <w:r w:rsidR="0052551F">
        <w:rPr>
          <w:rFonts w:ascii="Times New Roman" w:hAnsi="Times New Roman"/>
          <w:color w:val="000000" w:themeColor="text1"/>
        </w:rPr>
        <w:t>…..………………………………………………</w:t>
      </w:r>
    </w:p>
    <w:p w14:paraId="6E2AE47E" w14:textId="77777777" w:rsidR="0052551F" w:rsidRDefault="0052551F" w:rsidP="0052551F">
      <w:pPr>
        <w:spacing w:line="360" w:lineRule="auto"/>
        <w:ind w:left="4248"/>
        <w:rPr>
          <w:rFonts w:ascii="Times New Roman" w:hAnsi="Times New Roman"/>
          <w:i/>
          <w:color w:val="000000" w:themeColor="text1"/>
        </w:rPr>
      </w:pPr>
      <w:r>
        <w:rPr>
          <w:rFonts w:ascii="Times New Roman" w:hAnsi="Times New Roman"/>
          <w:color w:val="000000" w:themeColor="text1"/>
          <w:sz w:val="18"/>
          <w:szCs w:val="18"/>
        </w:rPr>
        <w:t>Podpis elektroniczny lub czytelny podpis (w przypadku parafki pieczątka imienna) upoważnionego przedstawiciela Wykonawcy</w:t>
      </w:r>
    </w:p>
    <w:p w14:paraId="7E8CACD5" w14:textId="77777777" w:rsidR="00CF4CB1" w:rsidRDefault="00CF4CB1" w:rsidP="0052551F">
      <w:pPr>
        <w:jc w:val="center"/>
        <w:rPr>
          <w:rFonts w:ascii="Times New Roman" w:hAnsi="Times New Roman"/>
          <w:i/>
          <w:strike/>
        </w:rPr>
      </w:pPr>
    </w:p>
    <w:p w14:paraId="75CF5958" w14:textId="77777777" w:rsidR="00CF4CB1" w:rsidRDefault="00CF4CB1" w:rsidP="00CF4CB1">
      <w:pPr>
        <w:tabs>
          <w:tab w:val="left" w:pos="6585"/>
        </w:tabs>
        <w:rPr>
          <w:rFonts w:ascii="Times New Roman" w:hAnsi="Times New Roman"/>
          <w:i/>
          <w:strike/>
        </w:rPr>
      </w:pPr>
    </w:p>
    <w:p w14:paraId="2EA36973" w14:textId="77777777" w:rsidR="00CF4CB1" w:rsidRDefault="00CF4CB1" w:rsidP="00CF4CB1">
      <w:pPr>
        <w:tabs>
          <w:tab w:val="left" w:pos="6585"/>
        </w:tabs>
        <w:rPr>
          <w:rFonts w:ascii="Times New Roman" w:hAnsi="Times New Roman"/>
          <w:i/>
          <w:strike/>
        </w:rPr>
      </w:pPr>
    </w:p>
    <w:p w14:paraId="4E112A95" w14:textId="77777777" w:rsidR="00CF4CB1" w:rsidRDefault="00CF4CB1" w:rsidP="00CF4CB1">
      <w:pPr>
        <w:tabs>
          <w:tab w:val="left" w:pos="6585"/>
        </w:tabs>
        <w:rPr>
          <w:rFonts w:ascii="Times New Roman" w:hAnsi="Times New Roman"/>
          <w:i/>
          <w:strike/>
        </w:rPr>
      </w:pPr>
    </w:p>
    <w:p w14:paraId="039B6CC0" w14:textId="77777777" w:rsidR="00CF4CB1" w:rsidRDefault="00CF4CB1" w:rsidP="00CF4CB1">
      <w:pPr>
        <w:tabs>
          <w:tab w:val="left" w:pos="6585"/>
        </w:tabs>
        <w:rPr>
          <w:rFonts w:ascii="Times New Roman" w:hAnsi="Times New Roman"/>
          <w:i/>
          <w:strike/>
        </w:rPr>
      </w:pPr>
    </w:p>
    <w:p w14:paraId="7CA7B453" w14:textId="77777777" w:rsidR="00CF4CB1" w:rsidRDefault="00CF4CB1" w:rsidP="00CF4CB1">
      <w:pPr>
        <w:tabs>
          <w:tab w:val="left" w:pos="6585"/>
        </w:tabs>
        <w:rPr>
          <w:rFonts w:ascii="Times New Roman" w:hAnsi="Times New Roman"/>
          <w:i/>
          <w:strike/>
        </w:rPr>
      </w:pPr>
    </w:p>
    <w:p w14:paraId="48BDC54B" w14:textId="77777777" w:rsidR="00CF4CB1" w:rsidRDefault="00CF4CB1" w:rsidP="00CF4CB1">
      <w:pPr>
        <w:tabs>
          <w:tab w:val="left" w:pos="6585"/>
        </w:tabs>
        <w:rPr>
          <w:rFonts w:ascii="Times New Roman" w:hAnsi="Times New Roman"/>
          <w:i/>
          <w:strike/>
        </w:rPr>
      </w:pPr>
    </w:p>
    <w:p w14:paraId="3346B2E0" w14:textId="77777777" w:rsidR="00CF4CB1" w:rsidRDefault="00CF4CB1" w:rsidP="00CF4CB1">
      <w:pPr>
        <w:tabs>
          <w:tab w:val="left" w:pos="6585"/>
        </w:tabs>
        <w:rPr>
          <w:rFonts w:ascii="Times New Roman" w:hAnsi="Times New Roman"/>
          <w:i/>
          <w:strike/>
        </w:rPr>
      </w:pPr>
    </w:p>
    <w:p w14:paraId="3A49130B" w14:textId="77777777" w:rsidR="00CF4CB1" w:rsidRDefault="00CF4CB1" w:rsidP="00CF4CB1">
      <w:pPr>
        <w:tabs>
          <w:tab w:val="left" w:pos="6585"/>
        </w:tabs>
        <w:rPr>
          <w:rFonts w:ascii="Times New Roman" w:hAnsi="Times New Roman"/>
          <w:i/>
          <w:strike/>
        </w:rPr>
      </w:pPr>
    </w:p>
    <w:p w14:paraId="206C5468" w14:textId="77777777" w:rsidR="00CF4CB1" w:rsidRDefault="00CF4CB1" w:rsidP="00CF4CB1">
      <w:pPr>
        <w:tabs>
          <w:tab w:val="left" w:pos="6585"/>
        </w:tabs>
        <w:rPr>
          <w:rFonts w:ascii="Times New Roman" w:hAnsi="Times New Roman"/>
          <w:i/>
          <w:strike/>
        </w:rPr>
      </w:pPr>
    </w:p>
    <w:p w14:paraId="76EED13A" w14:textId="77777777" w:rsidR="00CF4CB1" w:rsidRDefault="00CF4CB1" w:rsidP="00CF4CB1">
      <w:pPr>
        <w:tabs>
          <w:tab w:val="left" w:pos="6585"/>
        </w:tabs>
        <w:rPr>
          <w:rFonts w:ascii="Times New Roman" w:hAnsi="Times New Roman"/>
          <w:i/>
          <w:strike/>
        </w:rPr>
      </w:pPr>
    </w:p>
    <w:p w14:paraId="42DD87CB" w14:textId="77777777" w:rsidR="00CF4CB1" w:rsidRDefault="00CF4CB1" w:rsidP="00CF4CB1">
      <w:pPr>
        <w:tabs>
          <w:tab w:val="left" w:pos="6585"/>
        </w:tabs>
        <w:rPr>
          <w:rFonts w:ascii="Times New Roman" w:hAnsi="Times New Roman"/>
          <w:i/>
          <w:strike/>
        </w:rPr>
      </w:pPr>
    </w:p>
    <w:p w14:paraId="47AF5BF9" w14:textId="77777777" w:rsidR="00CF4CB1" w:rsidRDefault="00CF4CB1" w:rsidP="00CF4CB1">
      <w:pPr>
        <w:tabs>
          <w:tab w:val="left" w:pos="6585"/>
        </w:tabs>
        <w:rPr>
          <w:rFonts w:ascii="Times New Roman" w:hAnsi="Times New Roman"/>
          <w:i/>
          <w:strike/>
        </w:rPr>
      </w:pPr>
    </w:p>
    <w:p w14:paraId="386031A6" w14:textId="77777777" w:rsidR="00CF4CB1" w:rsidRPr="0054230B" w:rsidRDefault="00CF4CB1" w:rsidP="00422919">
      <w:pPr>
        <w:spacing w:line="360" w:lineRule="auto"/>
        <w:ind w:left="4248"/>
        <w:jc w:val="right"/>
        <w:rPr>
          <w:rFonts w:ascii="Times New Roman" w:hAnsi="Times New Roman"/>
          <w:i/>
          <w:color w:val="000000" w:themeColor="text1"/>
        </w:rPr>
      </w:pPr>
      <w:r w:rsidRPr="0054230B">
        <w:rPr>
          <w:rFonts w:ascii="Times New Roman" w:hAnsi="Times New Roman"/>
          <w:i/>
          <w:color w:val="000000" w:themeColor="text1"/>
        </w:rPr>
        <w:t xml:space="preserve">Załącznik numer 3 </w:t>
      </w:r>
      <w:r w:rsidR="00422919">
        <w:rPr>
          <w:rFonts w:ascii="Times New Roman" w:hAnsi="Times New Roman"/>
          <w:i/>
          <w:color w:val="000000" w:themeColor="text1"/>
        </w:rPr>
        <w:t xml:space="preserve">do zapytania </w:t>
      </w:r>
      <w:r w:rsidRPr="0054230B">
        <w:rPr>
          <w:rFonts w:ascii="Times New Roman" w:hAnsi="Times New Roman"/>
          <w:i/>
          <w:color w:val="000000" w:themeColor="text1"/>
        </w:rPr>
        <w:t>ofertowego</w:t>
      </w:r>
    </w:p>
    <w:p w14:paraId="5D5D6E44" w14:textId="77777777" w:rsidR="00CF4CB1" w:rsidRDefault="00CF4CB1" w:rsidP="00DD05A1">
      <w:pPr>
        <w:pStyle w:val="Legenda"/>
        <w:spacing w:line="360" w:lineRule="auto"/>
        <w:rPr>
          <w:rFonts w:ascii="Times New Roman" w:hAnsi="Times New Roman"/>
          <w:color w:val="000000" w:themeColor="text1"/>
          <w:sz w:val="22"/>
          <w:szCs w:val="22"/>
        </w:rPr>
      </w:pPr>
    </w:p>
    <w:p w14:paraId="645C130C" w14:textId="77777777" w:rsidR="00CF2AD3" w:rsidRPr="00CF2AD3" w:rsidRDefault="00CF2AD3" w:rsidP="00CF2AD3"/>
    <w:p w14:paraId="3B53A63A" w14:textId="77777777" w:rsidR="00CF4CB1" w:rsidRDefault="00CF4CB1" w:rsidP="00CF4CB1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  <w:r w:rsidRPr="00CD2A6A">
        <w:rPr>
          <w:rFonts w:ascii="Times New Roman" w:hAnsi="Times New Roman"/>
          <w:color w:val="000000" w:themeColor="text1"/>
          <w:sz w:val="22"/>
          <w:szCs w:val="22"/>
        </w:rPr>
        <w:t xml:space="preserve">Oświadczenie </w:t>
      </w:r>
    </w:p>
    <w:p w14:paraId="131CC402" w14:textId="77777777" w:rsidR="00CF4CB1" w:rsidRPr="00A76E62" w:rsidRDefault="00CF4CB1" w:rsidP="00CF4CB1">
      <w:pPr>
        <w:pStyle w:val="Legenda"/>
        <w:spacing w:line="360" w:lineRule="auto"/>
        <w:jc w:val="center"/>
        <w:rPr>
          <w:rFonts w:ascii="Times New Roman" w:hAnsi="Times New Roman"/>
          <w:i/>
          <w:szCs w:val="24"/>
          <w:lang w:eastAsia="en-US"/>
        </w:rPr>
      </w:pPr>
      <w:r w:rsidRPr="00A76E62">
        <w:rPr>
          <w:rFonts w:ascii="Times New Roman" w:hAnsi="Times New Roman"/>
          <w:i/>
          <w:color w:val="000000" w:themeColor="text1"/>
          <w:szCs w:val="24"/>
        </w:rPr>
        <w:t xml:space="preserve">o braku </w:t>
      </w:r>
      <w:r w:rsidRPr="00A76E62">
        <w:rPr>
          <w:rFonts w:ascii="Times New Roman" w:hAnsi="Times New Roman"/>
          <w:i/>
          <w:szCs w:val="24"/>
          <w:lang w:eastAsia="en-US"/>
        </w:rPr>
        <w:t>wyłączenia z udziału w postępowaniu</w:t>
      </w:r>
    </w:p>
    <w:p w14:paraId="51983866" w14:textId="77777777" w:rsidR="00CF4CB1" w:rsidRPr="00644DD6" w:rsidRDefault="00CF4CB1" w:rsidP="00CF4CB1">
      <w:pPr>
        <w:pStyle w:val="Legenda"/>
        <w:spacing w:line="360" w:lineRule="auto"/>
        <w:jc w:val="center"/>
        <w:rPr>
          <w:rFonts w:ascii="Times New Roman" w:hAnsi="Times New Roman"/>
          <w:b w:val="0"/>
          <w:i/>
          <w:color w:val="000000" w:themeColor="text1"/>
        </w:rPr>
      </w:pPr>
      <w:r>
        <w:rPr>
          <w:rFonts w:ascii="Times New Roman" w:hAnsi="Times New Roman"/>
          <w:i/>
          <w:color w:val="000000" w:themeColor="text1"/>
        </w:rPr>
        <w:t>dotyczące Zapytania ofertowego nr………………………..</w:t>
      </w:r>
    </w:p>
    <w:p w14:paraId="57B87952" w14:textId="77777777" w:rsidR="00CF4CB1" w:rsidRDefault="00CF4CB1" w:rsidP="00CF4CB1">
      <w:pPr>
        <w:spacing w:line="360" w:lineRule="auto"/>
        <w:jc w:val="center"/>
        <w:rPr>
          <w:rFonts w:ascii="Times New Roman" w:hAnsi="Times New Roman"/>
          <w:b/>
          <w:color w:val="000000" w:themeColor="text1"/>
        </w:rPr>
      </w:pPr>
    </w:p>
    <w:p w14:paraId="5B131794" w14:textId="77777777" w:rsidR="00CF2AD3" w:rsidRPr="00CD2A6A" w:rsidRDefault="00CF2AD3" w:rsidP="00CF4CB1">
      <w:pPr>
        <w:spacing w:line="360" w:lineRule="auto"/>
        <w:jc w:val="center"/>
        <w:rPr>
          <w:rFonts w:ascii="Times New Roman" w:hAnsi="Times New Roman"/>
          <w:b/>
          <w:color w:val="000000" w:themeColor="text1"/>
        </w:rPr>
      </w:pPr>
    </w:p>
    <w:p w14:paraId="067C6BF9" w14:textId="77777777" w:rsidR="00923168" w:rsidRPr="00923168" w:rsidRDefault="00923168" w:rsidP="00923168">
      <w:pPr>
        <w:spacing w:after="80"/>
        <w:ind w:right="-112"/>
        <w:jc w:val="both"/>
        <w:textAlignment w:val="baseline"/>
        <w:rPr>
          <w:rFonts w:ascii="Times New Roman" w:hAnsi="Times New Roman"/>
          <w:color w:val="000000" w:themeColor="text1"/>
        </w:rPr>
      </w:pPr>
      <w:r w:rsidRPr="00923168">
        <w:rPr>
          <w:rFonts w:ascii="Times New Roman" w:eastAsia="SimSun" w:hAnsi="Times New Roman"/>
          <w:color w:val="000000" w:themeColor="text1"/>
          <w:kern w:val="2"/>
        </w:rPr>
        <w:t xml:space="preserve">1. Niniejszym oświadczam/my, że składając ofertę </w:t>
      </w:r>
      <w:r w:rsidRPr="00923168">
        <w:rPr>
          <w:rFonts w:ascii="Times New Roman" w:eastAsia="SimSun" w:hAnsi="Times New Roman"/>
          <w:color w:val="000000" w:themeColor="text1"/>
          <w:kern w:val="2"/>
          <w:u w:val="single"/>
        </w:rPr>
        <w:t>nie istnieją</w:t>
      </w:r>
      <w:r w:rsidRPr="00923168">
        <w:rPr>
          <w:rFonts w:ascii="Times New Roman" w:eastAsia="SimSun" w:hAnsi="Times New Roman"/>
          <w:color w:val="000000" w:themeColor="text1"/>
          <w:kern w:val="2"/>
        </w:rPr>
        <w:t xml:space="preserve"> pomiędzy nami </w:t>
      </w:r>
      <w:r w:rsidRPr="00923168">
        <w:rPr>
          <w:rFonts w:ascii="Times New Roman" w:eastAsia="SimSun" w:hAnsi="Times New Roman"/>
          <w:color w:val="000000" w:themeColor="text1"/>
          <w:kern w:val="2"/>
        </w:rPr>
        <w:br/>
        <w:t xml:space="preserve">a Zamawiającym (Powiatowe Centrum Pomocy Rodzinie w Bytowie) wzajemne powiązania osobowe lub kapitałowe, przez które rozumie się powiązania między Zamawiającym (lub osobami upoważnionymi do zaciągania zobowiązań w imieniu Zamawiającego lub osobami wykonującymi w imieniu Zamawiającego czynności związane z przygotowaniem </w:t>
      </w:r>
      <w:r w:rsidRPr="00923168">
        <w:rPr>
          <w:rFonts w:ascii="Times New Roman" w:eastAsia="SimSun" w:hAnsi="Times New Roman"/>
          <w:color w:val="000000" w:themeColor="text1"/>
          <w:kern w:val="2"/>
        </w:rPr>
        <w:br/>
        <w:t xml:space="preserve">i przeprowadzeniem procedury wyboru wykonawcy) a Wykonawcą, polegające </w:t>
      </w:r>
      <w:r w:rsidRPr="00923168">
        <w:rPr>
          <w:rFonts w:ascii="Times New Roman" w:eastAsia="SimSun" w:hAnsi="Times New Roman"/>
          <w:color w:val="000000" w:themeColor="text1"/>
          <w:kern w:val="2"/>
        </w:rPr>
        <w:br/>
        <w:t>w szczególności na:</w:t>
      </w:r>
    </w:p>
    <w:p w14:paraId="6E46F5D0" w14:textId="77777777" w:rsidR="00923168" w:rsidRPr="00923168" w:rsidRDefault="00923168" w:rsidP="00923168">
      <w:pPr>
        <w:spacing w:after="80"/>
        <w:ind w:left="567" w:hanging="283"/>
        <w:jc w:val="both"/>
        <w:textAlignment w:val="baseline"/>
        <w:rPr>
          <w:rFonts w:ascii="Times New Roman" w:hAnsi="Times New Roman"/>
          <w:color w:val="000000" w:themeColor="text1"/>
        </w:rPr>
      </w:pPr>
      <w:r w:rsidRPr="00923168">
        <w:rPr>
          <w:rFonts w:ascii="Times New Roman" w:hAnsi="Times New Roman"/>
          <w:color w:val="000000" w:themeColor="text1"/>
        </w:rPr>
        <w:t xml:space="preserve">a) uczestniczeniu w spółce jako wspólnik spółki cywilnej lub spółki osobowej, posiadaniu co najmniej 10 % udziałów lub akcji (o ile niższy próg nie wynika </w:t>
      </w:r>
      <w:r w:rsidR="00D07E15">
        <w:rPr>
          <w:rFonts w:ascii="Times New Roman" w:hAnsi="Times New Roman"/>
          <w:color w:val="000000" w:themeColor="text1"/>
        </w:rPr>
        <w:br/>
      </w:r>
      <w:r w:rsidRPr="00923168">
        <w:rPr>
          <w:rFonts w:ascii="Times New Roman" w:hAnsi="Times New Roman"/>
          <w:color w:val="000000" w:themeColor="text1"/>
        </w:rPr>
        <w:t>z przepisów prawa), pełnieniu funkcji członka organu nadzorczego lub zarządzającego, prokurenta, pełnomocnika,</w:t>
      </w:r>
    </w:p>
    <w:p w14:paraId="33511BE8" w14:textId="77777777" w:rsidR="00923168" w:rsidRPr="00923168" w:rsidRDefault="00923168" w:rsidP="00923168">
      <w:pPr>
        <w:spacing w:after="80"/>
        <w:ind w:left="567" w:hanging="283"/>
        <w:jc w:val="both"/>
        <w:textAlignment w:val="baseline"/>
        <w:rPr>
          <w:rFonts w:ascii="Times New Roman" w:hAnsi="Times New Roman"/>
          <w:color w:val="000000" w:themeColor="text1"/>
        </w:rPr>
      </w:pPr>
      <w:r w:rsidRPr="00923168">
        <w:rPr>
          <w:rFonts w:ascii="Times New Roman" w:hAnsi="Times New Roman"/>
          <w:color w:val="000000" w:themeColor="text1"/>
        </w:rPr>
        <w:t>b) pozostawaniu w związku małżeńskim, w stosunku pokrewieństwa lub powinowactwa w linii prostej, pokrewieństwa lub powinowactwa w linii bocznej do drugiego stopnia, lub związaniu z tytułu przysposobienia, opieki lub kurateli albo pozostawaniu we wspólnym pożyciu z Zamawiającym, jego zastępcą prawnym lub członkami organów zarządzających lub organów nadzorczych wykonawców ubiegających się o udzielenie zamówienia,</w:t>
      </w:r>
    </w:p>
    <w:p w14:paraId="49A86A1F" w14:textId="77777777" w:rsidR="00CF2AD3" w:rsidRDefault="00923168" w:rsidP="00CF2AD3">
      <w:pPr>
        <w:spacing w:after="80"/>
        <w:ind w:left="567" w:hanging="283"/>
        <w:jc w:val="both"/>
        <w:textAlignment w:val="baseline"/>
        <w:rPr>
          <w:rFonts w:ascii="Times New Roman" w:hAnsi="Times New Roman"/>
          <w:color w:val="000000" w:themeColor="text1"/>
        </w:rPr>
      </w:pPr>
      <w:r w:rsidRPr="00923168">
        <w:rPr>
          <w:rFonts w:ascii="Times New Roman" w:hAnsi="Times New Roman"/>
          <w:color w:val="000000" w:themeColor="text1"/>
        </w:rPr>
        <w:t xml:space="preserve">c) pozostawaniu z Zamawiającym w takim stosunku prawnym lub faktycznym, że istnieje uzasadniona wątpliwość co do ich bezstronności lub niezależności w związku </w:t>
      </w:r>
      <w:r w:rsidRPr="00923168">
        <w:rPr>
          <w:rFonts w:ascii="Times New Roman" w:hAnsi="Times New Roman"/>
          <w:color w:val="000000" w:themeColor="text1"/>
        </w:rPr>
        <w:br/>
        <w:t>z postępowaniem o udzielenie zamówienia.</w:t>
      </w:r>
    </w:p>
    <w:p w14:paraId="5CFC151B" w14:textId="77777777" w:rsidR="00CF2AD3" w:rsidRPr="00CF2AD3" w:rsidRDefault="00CF2AD3" w:rsidP="00CF2AD3">
      <w:pPr>
        <w:spacing w:after="80"/>
        <w:ind w:left="567" w:hanging="283"/>
        <w:jc w:val="both"/>
        <w:textAlignment w:val="baseline"/>
        <w:rPr>
          <w:rFonts w:ascii="Times New Roman" w:hAnsi="Times New Roman"/>
          <w:color w:val="000000" w:themeColor="text1"/>
        </w:rPr>
      </w:pPr>
    </w:p>
    <w:p w14:paraId="4DC29196" w14:textId="77777777" w:rsidR="00CF2AD3" w:rsidRPr="002C60BE" w:rsidRDefault="00CF2AD3" w:rsidP="00CF2AD3">
      <w:pPr>
        <w:pStyle w:val="Default"/>
        <w:jc w:val="both"/>
        <w:rPr>
          <w:color w:val="000000" w:themeColor="text1"/>
        </w:rPr>
      </w:pPr>
      <w:r w:rsidRPr="002C60BE">
        <w:rPr>
          <w:color w:val="000000" w:themeColor="text1"/>
        </w:rPr>
        <w:t xml:space="preserve">W związku z realizacją projektu „Centralnie Rodzina” w formule partnerskiej przez sformułowanie „Zamawiający” wskazane powyżej należy rozumieć: </w:t>
      </w:r>
    </w:p>
    <w:p w14:paraId="3C580D18" w14:textId="77777777" w:rsidR="00CF2AD3" w:rsidRPr="002C60BE" w:rsidRDefault="00CF2AD3" w:rsidP="00CF2AD3">
      <w:pPr>
        <w:pStyle w:val="Akapitzlist"/>
        <w:ind w:left="567" w:hanging="283"/>
        <w:jc w:val="both"/>
        <w:rPr>
          <w:rFonts w:ascii="Times New Roman" w:hAnsi="Times New Roman"/>
          <w:color w:val="000000" w:themeColor="text1"/>
        </w:rPr>
      </w:pPr>
      <w:r w:rsidRPr="002C60BE">
        <w:rPr>
          <w:rFonts w:ascii="Times New Roman" w:hAnsi="Times New Roman"/>
          <w:color w:val="000000" w:themeColor="text1"/>
        </w:rPr>
        <w:t>a)  Powiat Bytowski, ul. Ks. Bolesława Domańskiego 2, 77-100 Bytów oraz wszystkie jednostki organizacyjne Powiatu Bytowskiego,</w:t>
      </w:r>
    </w:p>
    <w:p w14:paraId="18FB3740" w14:textId="77777777" w:rsidR="00CF2AD3" w:rsidRPr="002C60BE" w:rsidRDefault="00CF2AD3" w:rsidP="00CF2AD3">
      <w:pPr>
        <w:pStyle w:val="Akapitzlist"/>
        <w:ind w:left="567" w:hanging="283"/>
        <w:jc w:val="both"/>
        <w:rPr>
          <w:rFonts w:ascii="Times New Roman" w:hAnsi="Times New Roman"/>
          <w:color w:val="000000" w:themeColor="text1"/>
        </w:rPr>
      </w:pPr>
      <w:r w:rsidRPr="002C60BE">
        <w:rPr>
          <w:rFonts w:ascii="Times New Roman" w:hAnsi="Times New Roman"/>
          <w:color w:val="000000" w:themeColor="text1"/>
        </w:rPr>
        <w:t>b) Gmina Bytów, ul. 1-go Maja 15, 77-100 Bytów oraz wszystkie jednostki organizacyjne Gminy Bytów,</w:t>
      </w:r>
    </w:p>
    <w:p w14:paraId="78834A71" w14:textId="77777777" w:rsidR="00CF2AD3" w:rsidRPr="002C60BE" w:rsidRDefault="00CF2AD3" w:rsidP="00CF2AD3">
      <w:pPr>
        <w:pStyle w:val="Akapitzlist"/>
        <w:ind w:left="567" w:hanging="283"/>
        <w:jc w:val="both"/>
        <w:rPr>
          <w:rFonts w:ascii="Times New Roman" w:hAnsi="Times New Roman"/>
          <w:color w:val="000000" w:themeColor="text1"/>
        </w:rPr>
      </w:pPr>
      <w:r w:rsidRPr="002C60BE">
        <w:rPr>
          <w:rFonts w:ascii="Times New Roman" w:hAnsi="Times New Roman"/>
          <w:color w:val="000000" w:themeColor="text1"/>
        </w:rPr>
        <w:t xml:space="preserve">c) </w:t>
      </w:r>
      <w:r w:rsidRPr="002C60BE">
        <w:rPr>
          <w:rFonts w:ascii="Times New Roman" w:hAnsi="Times New Roman"/>
          <w:bCs/>
          <w:color w:val="000000" w:themeColor="text1"/>
        </w:rPr>
        <w:t>Gmina Czarna Dąbrówka</w:t>
      </w:r>
      <w:r w:rsidRPr="002C60BE">
        <w:rPr>
          <w:rFonts w:ascii="Times New Roman" w:hAnsi="Times New Roman"/>
          <w:color w:val="000000" w:themeColor="text1"/>
        </w:rPr>
        <w:t>, ul. Gdańska 5, 77-116 Czarna Dąbrówka oraz wszystkie jednostki organizacyjne Gminy Czarna Dąbrówka,</w:t>
      </w:r>
    </w:p>
    <w:p w14:paraId="5FCBDA18" w14:textId="77777777" w:rsidR="00CF2AD3" w:rsidRPr="002C60BE" w:rsidRDefault="00CF2AD3" w:rsidP="00CF2AD3">
      <w:pPr>
        <w:pStyle w:val="Akapitzlist"/>
        <w:ind w:left="567" w:hanging="283"/>
        <w:jc w:val="both"/>
        <w:rPr>
          <w:rFonts w:ascii="Times New Roman" w:hAnsi="Times New Roman"/>
          <w:color w:val="000000" w:themeColor="text1"/>
        </w:rPr>
      </w:pPr>
      <w:r w:rsidRPr="002C60BE">
        <w:rPr>
          <w:rFonts w:ascii="Times New Roman" w:hAnsi="Times New Roman"/>
          <w:color w:val="000000" w:themeColor="text1"/>
        </w:rPr>
        <w:t xml:space="preserve">d) </w:t>
      </w:r>
      <w:r w:rsidRPr="002C60BE">
        <w:rPr>
          <w:rFonts w:ascii="Times New Roman" w:hAnsi="Times New Roman"/>
          <w:bCs/>
          <w:color w:val="000000" w:themeColor="text1"/>
        </w:rPr>
        <w:t>Gmina Tuchomie</w:t>
      </w:r>
      <w:r w:rsidRPr="002C60BE">
        <w:rPr>
          <w:rFonts w:ascii="Times New Roman" w:hAnsi="Times New Roman"/>
          <w:color w:val="000000" w:themeColor="text1"/>
        </w:rPr>
        <w:t>, ul. Jana III Sobieskiego 16, 77-133 Tuchomie oraz wszystkie jednostki organizacyjne Gminy Tuchomie,</w:t>
      </w:r>
    </w:p>
    <w:p w14:paraId="2A7AAD1A" w14:textId="77777777" w:rsidR="00CF2AD3" w:rsidRPr="002C60BE" w:rsidRDefault="00CF2AD3" w:rsidP="00CF2AD3">
      <w:pPr>
        <w:pStyle w:val="Akapitzlist"/>
        <w:ind w:left="567" w:hanging="283"/>
        <w:jc w:val="both"/>
        <w:rPr>
          <w:rFonts w:ascii="Times New Roman" w:hAnsi="Times New Roman"/>
          <w:color w:val="000000" w:themeColor="text1"/>
        </w:rPr>
      </w:pPr>
      <w:r w:rsidRPr="002C60BE">
        <w:rPr>
          <w:rFonts w:ascii="Times New Roman" w:hAnsi="Times New Roman"/>
          <w:color w:val="000000" w:themeColor="text1"/>
        </w:rPr>
        <w:t xml:space="preserve">e) </w:t>
      </w:r>
      <w:r w:rsidRPr="002C60BE">
        <w:rPr>
          <w:rFonts w:ascii="Times New Roman" w:hAnsi="Times New Roman"/>
          <w:bCs/>
          <w:color w:val="000000" w:themeColor="text1"/>
        </w:rPr>
        <w:t>Zakład Doskonalenia Zawodowego w Słupsku</w:t>
      </w:r>
      <w:r w:rsidRPr="002C60BE">
        <w:rPr>
          <w:rFonts w:ascii="Times New Roman" w:hAnsi="Times New Roman"/>
          <w:color w:val="000000" w:themeColor="text1"/>
        </w:rPr>
        <w:t xml:space="preserve"> ul. Szczecińska 57, 76-200 Słupsk,</w:t>
      </w:r>
    </w:p>
    <w:p w14:paraId="3F4F84E1" w14:textId="77777777" w:rsidR="00CF2AD3" w:rsidRPr="002C60BE" w:rsidRDefault="00CF2AD3" w:rsidP="00CF2AD3">
      <w:pPr>
        <w:pStyle w:val="Akapitzlist"/>
        <w:ind w:left="567" w:hanging="283"/>
        <w:jc w:val="both"/>
        <w:rPr>
          <w:rFonts w:ascii="Times New Roman" w:hAnsi="Times New Roman"/>
          <w:color w:val="000000" w:themeColor="text1"/>
        </w:rPr>
      </w:pPr>
      <w:r w:rsidRPr="002C60BE">
        <w:rPr>
          <w:rFonts w:ascii="Times New Roman" w:hAnsi="Times New Roman"/>
          <w:color w:val="000000" w:themeColor="text1"/>
        </w:rPr>
        <w:t>f) Fundacja Rademenes, ul. Pochyła 3a, 77-100 Bytów.</w:t>
      </w:r>
    </w:p>
    <w:p w14:paraId="68A97BAF" w14:textId="77777777" w:rsidR="00CF2AD3" w:rsidRPr="002C60BE" w:rsidRDefault="00CF2AD3" w:rsidP="00CF2AD3">
      <w:pPr>
        <w:pStyle w:val="Akapitzlist"/>
        <w:ind w:left="851" w:hanging="284"/>
        <w:jc w:val="both"/>
        <w:rPr>
          <w:rFonts w:ascii="Times New Roman" w:hAnsi="Times New Roman"/>
          <w:color w:val="000000" w:themeColor="text1"/>
        </w:rPr>
      </w:pPr>
    </w:p>
    <w:p w14:paraId="48FAE182" w14:textId="77777777" w:rsidR="00CF2AD3" w:rsidRPr="002C60BE" w:rsidRDefault="00CF2AD3" w:rsidP="00CF2AD3">
      <w:pPr>
        <w:jc w:val="both"/>
        <w:rPr>
          <w:rFonts w:ascii="Times New Roman" w:hAnsi="Times New Roman"/>
          <w:color w:val="000000" w:themeColor="text1"/>
        </w:rPr>
      </w:pPr>
      <w:r w:rsidRPr="002C60BE">
        <w:rPr>
          <w:rFonts w:ascii="Times New Roman" w:hAnsi="Times New Roman"/>
          <w:color w:val="000000" w:themeColor="text1"/>
        </w:rPr>
        <w:t>W związku z powyższym zamówienia publicznego nie może:</w:t>
      </w:r>
    </w:p>
    <w:p w14:paraId="5BAA1882" w14:textId="77777777" w:rsidR="00CF2AD3" w:rsidRPr="002C60BE" w:rsidRDefault="00CF2AD3" w:rsidP="00CF2AD3">
      <w:pPr>
        <w:ind w:left="567" w:hanging="283"/>
        <w:jc w:val="both"/>
        <w:rPr>
          <w:rFonts w:ascii="Times New Roman" w:hAnsi="Times New Roman"/>
          <w:color w:val="000000" w:themeColor="text1"/>
        </w:rPr>
      </w:pPr>
      <w:r w:rsidRPr="002C60BE">
        <w:rPr>
          <w:rFonts w:ascii="Times New Roman" w:hAnsi="Times New Roman"/>
          <w:color w:val="000000" w:themeColor="text1"/>
        </w:rPr>
        <w:t>- realizować Wykonawca zatrudniony na podstawie umowy o pracę w ww. podmiotach,</w:t>
      </w:r>
    </w:p>
    <w:p w14:paraId="277B1CBA" w14:textId="77777777" w:rsidR="00CF4CB1" w:rsidRPr="002C60BE" w:rsidRDefault="00CF2AD3" w:rsidP="002C60BE">
      <w:pPr>
        <w:ind w:left="567" w:hanging="283"/>
        <w:jc w:val="both"/>
        <w:rPr>
          <w:rFonts w:ascii="Times New Roman" w:hAnsi="Times New Roman"/>
          <w:color w:val="000000" w:themeColor="text1"/>
        </w:rPr>
      </w:pPr>
      <w:r w:rsidRPr="002C60BE">
        <w:rPr>
          <w:rFonts w:ascii="Times New Roman" w:hAnsi="Times New Roman"/>
          <w:color w:val="000000" w:themeColor="text1"/>
        </w:rPr>
        <w:lastRenderedPageBreak/>
        <w:t>- wykonywać osoba wytypowana przez Wykonawcę, która jest zatrudniona na podstawie umowy o pracę w ww. podmiotach.</w:t>
      </w:r>
    </w:p>
    <w:p w14:paraId="3909DBD2" w14:textId="77777777" w:rsidR="00CF4CB1" w:rsidRDefault="00CF4CB1" w:rsidP="00CF4CB1">
      <w:pPr>
        <w:spacing w:after="80"/>
        <w:jc w:val="both"/>
        <w:textAlignment w:val="baseline"/>
        <w:rPr>
          <w:rFonts w:ascii="Times New Roman" w:eastAsia="SimSun" w:hAnsi="Times New Roman"/>
          <w:kern w:val="2"/>
          <w:sz w:val="18"/>
          <w:szCs w:val="18"/>
        </w:rPr>
      </w:pPr>
      <w:r>
        <w:rPr>
          <w:rFonts w:ascii="Times New Roman" w:hAnsi="Times New Roman"/>
          <w:iCs/>
        </w:rPr>
        <w:t>2. Ponadto oświadczamy, że nie podlegamy wykluczeniu na podstawie art. 7 ust. 1 ustawy                z dnia 13 kwietnia 2022 r. o szczególnych rozwiązaniach w zakresie przeciwdziałania wspieraniu agresji na Ukrainę oraz służących ochronie bezpieczeństwa narodowego.</w:t>
      </w:r>
    </w:p>
    <w:p w14:paraId="4A42CF5F" w14:textId="77777777" w:rsidR="00CF4CB1" w:rsidRPr="00CD2A6A" w:rsidRDefault="00CF4CB1" w:rsidP="00CF4CB1">
      <w:pPr>
        <w:spacing w:line="360" w:lineRule="auto"/>
        <w:rPr>
          <w:rFonts w:ascii="Times New Roman" w:hAnsi="Times New Roman"/>
          <w:color w:val="000000" w:themeColor="text1"/>
        </w:rPr>
      </w:pPr>
    </w:p>
    <w:p w14:paraId="001A3F51" w14:textId="77777777" w:rsidR="00CF4CB1" w:rsidRPr="00CD2A6A" w:rsidRDefault="00CF4CB1" w:rsidP="00CF4CB1">
      <w:pPr>
        <w:spacing w:line="360" w:lineRule="auto"/>
        <w:rPr>
          <w:rFonts w:ascii="Times New Roman" w:hAnsi="Times New Roman"/>
          <w:color w:val="000000" w:themeColor="text1"/>
        </w:rPr>
      </w:pPr>
    </w:p>
    <w:p w14:paraId="09FBA4B3" w14:textId="77777777" w:rsidR="00CF4CB1" w:rsidRPr="00CD2A6A" w:rsidRDefault="00CF4CB1" w:rsidP="00422919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>........................................................ dnia ...............…. r.</w:t>
      </w:r>
    </w:p>
    <w:p w14:paraId="15EA2932" w14:textId="77777777" w:rsidR="00CF4CB1" w:rsidRPr="00CD2A6A" w:rsidRDefault="00422919" w:rsidP="00CF4CB1">
      <w:pPr>
        <w:pStyle w:val="Bezodstpw"/>
        <w:spacing w:line="360" w:lineRule="auto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ab/>
      </w:r>
      <w:r>
        <w:rPr>
          <w:rFonts w:ascii="Times New Roman" w:hAnsi="Times New Roman"/>
          <w:color w:val="000000" w:themeColor="text1"/>
        </w:rPr>
        <w:tab/>
      </w:r>
      <w:r>
        <w:rPr>
          <w:rFonts w:ascii="Times New Roman" w:hAnsi="Times New Roman"/>
          <w:color w:val="000000" w:themeColor="text1"/>
        </w:rPr>
        <w:tab/>
      </w:r>
      <w:r>
        <w:rPr>
          <w:rFonts w:ascii="Times New Roman" w:hAnsi="Times New Roman"/>
          <w:color w:val="000000" w:themeColor="text1"/>
        </w:rPr>
        <w:tab/>
      </w:r>
      <w:r>
        <w:rPr>
          <w:rFonts w:ascii="Times New Roman" w:hAnsi="Times New Roman"/>
          <w:color w:val="000000" w:themeColor="text1"/>
        </w:rPr>
        <w:tab/>
      </w:r>
      <w:r>
        <w:rPr>
          <w:rFonts w:ascii="Times New Roman" w:hAnsi="Times New Roman"/>
          <w:color w:val="000000" w:themeColor="text1"/>
        </w:rPr>
        <w:tab/>
      </w:r>
      <w:r>
        <w:rPr>
          <w:rFonts w:ascii="Times New Roman" w:hAnsi="Times New Roman"/>
          <w:color w:val="000000" w:themeColor="text1"/>
        </w:rPr>
        <w:tab/>
      </w:r>
      <w:r w:rsidR="00CF4CB1" w:rsidRPr="00CD2A6A">
        <w:rPr>
          <w:rFonts w:ascii="Times New Roman" w:hAnsi="Times New Roman"/>
          <w:color w:val="000000" w:themeColor="text1"/>
        </w:rPr>
        <w:t>(miejscowość)</w:t>
      </w:r>
      <w:r w:rsidR="00CF4CB1" w:rsidRPr="00CD2A6A">
        <w:rPr>
          <w:rFonts w:ascii="Times New Roman" w:hAnsi="Times New Roman"/>
          <w:color w:val="000000" w:themeColor="text1"/>
        </w:rPr>
        <w:tab/>
      </w:r>
      <w:r w:rsidR="00CF4CB1" w:rsidRPr="00CD2A6A">
        <w:rPr>
          <w:rFonts w:ascii="Times New Roman" w:hAnsi="Times New Roman"/>
          <w:color w:val="000000" w:themeColor="text1"/>
        </w:rPr>
        <w:tab/>
      </w:r>
      <w:r w:rsidR="00CF4CB1" w:rsidRPr="00CD2A6A">
        <w:rPr>
          <w:rFonts w:ascii="Times New Roman" w:hAnsi="Times New Roman"/>
          <w:color w:val="000000" w:themeColor="text1"/>
        </w:rPr>
        <w:tab/>
        <w:t xml:space="preserve"> (data)</w:t>
      </w:r>
    </w:p>
    <w:p w14:paraId="533B0D90" w14:textId="77777777" w:rsidR="00CF4CB1" w:rsidRPr="00CD2A6A" w:rsidRDefault="00CF4CB1" w:rsidP="00CF4CB1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</w:rPr>
      </w:pPr>
    </w:p>
    <w:p w14:paraId="1B8436ED" w14:textId="77777777" w:rsidR="00CF4CB1" w:rsidRPr="00CD2A6A" w:rsidRDefault="00CF4CB1" w:rsidP="00CF4CB1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</w:rPr>
      </w:pPr>
    </w:p>
    <w:p w14:paraId="3A3BE994" w14:textId="77777777" w:rsidR="0052551F" w:rsidRDefault="0052551F" w:rsidP="0052551F">
      <w:pPr>
        <w:jc w:val="right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>…..………………………………………………</w:t>
      </w:r>
    </w:p>
    <w:p w14:paraId="277CB78C" w14:textId="77777777" w:rsidR="0052551F" w:rsidRDefault="0052551F" w:rsidP="0052551F">
      <w:pPr>
        <w:spacing w:line="360" w:lineRule="auto"/>
        <w:ind w:left="4248"/>
        <w:rPr>
          <w:rFonts w:ascii="Times New Roman" w:hAnsi="Times New Roman"/>
          <w:i/>
          <w:color w:val="000000" w:themeColor="text1"/>
        </w:rPr>
      </w:pPr>
      <w:r>
        <w:rPr>
          <w:rFonts w:ascii="Times New Roman" w:hAnsi="Times New Roman"/>
          <w:color w:val="000000" w:themeColor="text1"/>
          <w:sz w:val="18"/>
          <w:szCs w:val="18"/>
        </w:rPr>
        <w:t>Podpis elektroniczny lub czytelny podpis (w przypadku parafki pieczątka imienna) upoważnionego przedstawiciela Wykonawcy</w:t>
      </w:r>
    </w:p>
    <w:p w14:paraId="769A3519" w14:textId="77777777" w:rsidR="00CF4CB1" w:rsidRDefault="00CF4CB1" w:rsidP="00CF4CB1">
      <w:pPr>
        <w:tabs>
          <w:tab w:val="left" w:pos="6585"/>
        </w:tabs>
      </w:pPr>
    </w:p>
    <w:p w14:paraId="14F3E59D" w14:textId="77777777" w:rsidR="00DD05A1" w:rsidRDefault="00DD05A1" w:rsidP="00CF4CB1">
      <w:pPr>
        <w:tabs>
          <w:tab w:val="left" w:pos="6585"/>
        </w:tabs>
      </w:pPr>
    </w:p>
    <w:p w14:paraId="6BBC704E" w14:textId="77777777" w:rsidR="00DD05A1" w:rsidRDefault="00DD05A1" w:rsidP="00CF4CB1">
      <w:pPr>
        <w:tabs>
          <w:tab w:val="left" w:pos="6585"/>
        </w:tabs>
      </w:pPr>
    </w:p>
    <w:p w14:paraId="372D49FC" w14:textId="77777777" w:rsidR="00A05D23" w:rsidRDefault="00A05D23" w:rsidP="00CF4CB1">
      <w:pPr>
        <w:tabs>
          <w:tab w:val="left" w:pos="6585"/>
        </w:tabs>
        <w:jc w:val="right"/>
        <w:rPr>
          <w:rFonts w:ascii="Times New Roman" w:hAnsi="Times New Roman"/>
          <w:i/>
        </w:rPr>
      </w:pPr>
    </w:p>
    <w:p w14:paraId="5F7C26E1" w14:textId="77777777" w:rsidR="00A05D23" w:rsidRDefault="00A05D23" w:rsidP="00CF4CB1">
      <w:pPr>
        <w:tabs>
          <w:tab w:val="left" w:pos="6585"/>
        </w:tabs>
        <w:jc w:val="right"/>
        <w:rPr>
          <w:rFonts w:ascii="Times New Roman" w:hAnsi="Times New Roman"/>
          <w:i/>
        </w:rPr>
      </w:pPr>
    </w:p>
    <w:p w14:paraId="38EC79E1" w14:textId="77777777" w:rsidR="00A05D23" w:rsidRDefault="00A05D23" w:rsidP="00CF4CB1">
      <w:pPr>
        <w:tabs>
          <w:tab w:val="left" w:pos="6585"/>
        </w:tabs>
        <w:jc w:val="right"/>
        <w:rPr>
          <w:rFonts w:ascii="Times New Roman" w:hAnsi="Times New Roman"/>
          <w:i/>
        </w:rPr>
      </w:pPr>
    </w:p>
    <w:p w14:paraId="630C750B" w14:textId="77777777" w:rsidR="00A05D23" w:rsidRDefault="00A05D23" w:rsidP="00CF4CB1">
      <w:pPr>
        <w:tabs>
          <w:tab w:val="left" w:pos="6585"/>
        </w:tabs>
        <w:jc w:val="right"/>
        <w:rPr>
          <w:rFonts w:ascii="Times New Roman" w:hAnsi="Times New Roman"/>
          <w:i/>
        </w:rPr>
      </w:pPr>
    </w:p>
    <w:p w14:paraId="6FF30BB2" w14:textId="77777777" w:rsidR="00A05D23" w:rsidRDefault="00A05D23" w:rsidP="00CF4CB1">
      <w:pPr>
        <w:tabs>
          <w:tab w:val="left" w:pos="6585"/>
        </w:tabs>
        <w:jc w:val="right"/>
        <w:rPr>
          <w:rFonts w:ascii="Times New Roman" w:hAnsi="Times New Roman"/>
          <w:i/>
        </w:rPr>
      </w:pPr>
    </w:p>
    <w:p w14:paraId="5A14B0A9" w14:textId="77777777" w:rsidR="00A05D23" w:rsidRDefault="00A05D23" w:rsidP="00CF4CB1">
      <w:pPr>
        <w:tabs>
          <w:tab w:val="left" w:pos="6585"/>
        </w:tabs>
        <w:jc w:val="right"/>
        <w:rPr>
          <w:rFonts w:ascii="Times New Roman" w:hAnsi="Times New Roman"/>
          <w:i/>
        </w:rPr>
      </w:pPr>
    </w:p>
    <w:p w14:paraId="66CA2D1E" w14:textId="77777777" w:rsidR="00A05D23" w:rsidRDefault="00A05D23" w:rsidP="00CF4CB1">
      <w:pPr>
        <w:tabs>
          <w:tab w:val="left" w:pos="6585"/>
        </w:tabs>
        <w:jc w:val="right"/>
        <w:rPr>
          <w:rFonts w:ascii="Times New Roman" w:hAnsi="Times New Roman"/>
          <w:i/>
        </w:rPr>
      </w:pPr>
    </w:p>
    <w:p w14:paraId="7531BD0C" w14:textId="77777777" w:rsidR="00A05D23" w:rsidRDefault="00A05D23" w:rsidP="00CF4CB1">
      <w:pPr>
        <w:tabs>
          <w:tab w:val="left" w:pos="6585"/>
        </w:tabs>
        <w:jc w:val="right"/>
        <w:rPr>
          <w:rFonts w:ascii="Times New Roman" w:hAnsi="Times New Roman"/>
          <w:i/>
        </w:rPr>
      </w:pPr>
    </w:p>
    <w:p w14:paraId="102E7DCF" w14:textId="77777777" w:rsidR="00A05D23" w:rsidRDefault="00A05D23" w:rsidP="00CF4CB1">
      <w:pPr>
        <w:tabs>
          <w:tab w:val="left" w:pos="6585"/>
        </w:tabs>
        <w:jc w:val="right"/>
        <w:rPr>
          <w:rFonts w:ascii="Times New Roman" w:hAnsi="Times New Roman"/>
          <w:i/>
        </w:rPr>
      </w:pPr>
    </w:p>
    <w:p w14:paraId="629D18D5" w14:textId="77777777" w:rsidR="00A05D23" w:rsidRDefault="00A05D23" w:rsidP="00CF4CB1">
      <w:pPr>
        <w:tabs>
          <w:tab w:val="left" w:pos="6585"/>
        </w:tabs>
        <w:jc w:val="right"/>
        <w:rPr>
          <w:rFonts w:ascii="Times New Roman" w:hAnsi="Times New Roman"/>
          <w:i/>
        </w:rPr>
      </w:pPr>
    </w:p>
    <w:p w14:paraId="3FCE8AC8" w14:textId="77777777" w:rsidR="00A05D23" w:rsidRDefault="00A05D23" w:rsidP="00CF4CB1">
      <w:pPr>
        <w:tabs>
          <w:tab w:val="left" w:pos="6585"/>
        </w:tabs>
        <w:jc w:val="right"/>
        <w:rPr>
          <w:rFonts w:ascii="Times New Roman" w:hAnsi="Times New Roman"/>
          <w:i/>
        </w:rPr>
      </w:pPr>
    </w:p>
    <w:p w14:paraId="71AEE79B" w14:textId="77777777" w:rsidR="00A05D23" w:rsidRDefault="00A05D23" w:rsidP="00CF4CB1">
      <w:pPr>
        <w:tabs>
          <w:tab w:val="left" w:pos="6585"/>
        </w:tabs>
        <w:jc w:val="right"/>
        <w:rPr>
          <w:rFonts w:ascii="Times New Roman" w:hAnsi="Times New Roman"/>
          <w:i/>
        </w:rPr>
      </w:pPr>
    </w:p>
    <w:p w14:paraId="5DF8140D" w14:textId="77777777" w:rsidR="00A05D23" w:rsidRDefault="00A05D23" w:rsidP="00CF4CB1">
      <w:pPr>
        <w:tabs>
          <w:tab w:val="left" w:pos="6585"/>
        </w:tabs>
        <w:jc w:val="right"/>
        <w:rPr>
          <w:rFonts w:ascii="Times New Roman" w:hAnsi="Times New Roman"/>
          <w:i/>
        </w:rPr>
      </w:pPr>
    </w:p>
    <w:p w14:paraId="1126228C" w14:textId="77777777" w:rsidR="00A05D23" w:rsidRDefault="00A05D23" w:rsidP="00CF4CB1">
      <w:pPr>
        <w:tabs>
          <w:tab w:val="left" w:pos="6585"/>
        </w:tabs>
        <w:jc w:val="right"/>
        <w:rPr>
          <w:rFonts w:ascii="Times New Roman" w:hAnsi="Times New Roman"/>
          <w:i/>
        </w:rPr>
      </w:pPr>
    </w:p>
    <w:p w14:paraId="7F0816F1" w14:textId="77777777" w:rsidR="00A05D23" w:rsidRDefault="00A05D23" w:rsidP="00CF4CB1">
      <w:pPr>
        <w:tabs>
          <w:tab w:val="left" w:pos="6585"/>
        </w:tabs>
        <w:jc w:val="right"/>
        <w:rPr>
          <w:rFonts w:ascii="Times New Roman" w:hAnsi="Times New Roman"/>
          <w:i/>
        </w:rPr>
      </w:pPr>
    </w:p>
    <w:p w14:paraId="746523B1" w14:textId="77777777" w:rsidR="00A05D23" w:rsidRDefault="00A05D23" w:rsidP="00CF4CB1">
      <w:pPr>
        <w:tabs>
          <w:tab w:val="left" w:pos="6585"/>
        </w:tabs>
        <w:jc w:val="right"/>
        <w:rPr>
          <w:rFonts w:ascii="Times New Roman" w:hAnsi="Times New Roman"/>
          <w:i/>
        </w:rPr>
      </w:pPr>
    </w:p>
    <w:p w14:paraId="67173F26" w14:textId="77777777" w:rsidR="00A05D23" w:rsidRDefault="00A05D23" w:rsidP="00CF4CB1">
      <w:pPr>
        <w:tabs>
          <w:tab w:val="left" w:pos="6585"/>
        </w:tabs>
        <w:jc w:val="right"/>
        <w:rPr>
          <w:rFonts w:ascii="Times New Roman" w:hAnsi="Times New Roman"/>
          <w:i/>
        </w:rPr>
      </w:pPr>
    </w:p>
    <w:p w14:paraId="01DE8CC5" w14:textId="77777777" w:rsidR="00A05D23" w:rsidRDefault="00A05D23" w:rsidP="00CF4CB1">
      <w:pPr>
        <w:tabs>
          <w:tab w:val="left" w:pos="6585"/>
        </w:tabs>
        <w:jc w:val="right"/>
        <w:rPr>
          <w:rFonts w:ascii="Times New Roman" w:hAnsi="Times New Roman"/>
          <w:i/>
        </w:rPr>
      </w:pPr>
    </w:p>
    <w:p w14:paraId="51CB0DA0" w14:textId="77777777" w:rsidR="00A05D23" w:rsidRDefault="00A05D23" w:rsidP="00CF4CB1">
      <w:pPr>
        <w:tabs>
          <w:tab w:val="left" w:pos="6585"/>
        </w:tabs>
        <w:jc w:val="right"/>
        <w:rPr>
          <w:rFonts w:ascii="Times New Roman" w:hAnsi="Times New Roman"/>
          <w:i/>
        </w:rPr>
      </w:pPr>
    </w:p>
    <w:p w14:paraId="75D68578" w14:textId="77777777" w:rsidR="00A05D23" w:rsidRDefault="00A05D23" w:rsidP="00CF4CB1">
      <w:pPr>
        <w:tabs>
          <w:tab w:val="left" w:pos="6585"/>
        </w:tabs>
        <w:jc w:val="right"/>
        <w:rPr>
          <w:rFonts w:ascii="Times New Roman" w:hAnsi="Times New Roman"/>
          <w:i/>
        </w:rPr>
      </w:pPr>
    </w:p>
    <w:p w14:paraId="41CB5557" w14:textId="77777777" w:rsidR="00A05D23" w:rsidRDefault="00A05D23" w:rsidP="00CF4CB1">
      <w:pPr>
        <w:tabs>
          <w:tab w:val="left" w:pos="6585"/>
        </w:tabs>
        <w:jc w:val="right"/>
        <w:rPr>
          <w:rFonts w:ascii="Times New Roman" w:hAnsi="Times New Roman"/>
          <w:i/>
        </w:rPr>
      </w:pPr>
    </w:p>
    <w:p w14:paraId="3095B11D" w14:textId="77777777" w:rsidR="00A05D23" w:rsidRDefault="00A05D23" w:rsidP="00CF4CB1">
      <w:pPr>
        <w:tabs>
          <w:tab w:val="left" w:pos="6585"/>
        </w:tabs>
        <w:jc w:val="right"/>
        <w:rPr>
          <w:rFonts w:ascii="Times New Roman" w:hAnsi="Times New Roman"/>
          <w:i/>
        </w:rPr>
      </w:pPr>
    </w:p>
    <w:p w14:paraId="79B87C73" w14:textId="77777777" w:rsidR="00A05D23" w:rsidRDefault="00A05D23" w:rsidP="00CF4CB1">
      <w:pPr>
        <w:tabs>
          <w:tab w:val="left" w:pos="6585"/>
        </w:tabs>
        <w:jc w:val="right"/>
        <w:rPr>
          <w:rFonts w:ascii="Times New Roman" w:hAnsi="Times New Roman"/>
          <w:i/>
        </w:rPr>
      </w:pPr>
    </w:p>
    <w:p w14:paraId="358B3C97" w14:textId="77777777" w:rsidR="00A05D23" w:rsidRDefault="00A05D23" w:rsidP="00CF4CB1">
      <w:pPr>
        <w:tabs>
          <w:tab w:val="left" w:pos="6585"/>
        </w:tabs>
        <w:jc w:val="right"/>
        <w:rPr>
          <w:rFonts w:ascii="Times New Roman" w:hAnsi="Times New Roman"/>
          <w:i/>
        </w:rPr>
      </w:pPr>
    </w:p>
    <w:p w14:paraId="39A04D97" w14:textId="77777777" w:rsidR="00A05D23" w:rsidRDefault="00A05D23" w:rsidP="00CF4CB1">
      <w:pPr>
        <w:tabs>
          <w:tab w:val="left" w:pos="6585"/>
        </w:tabs>
        <w:jc w:val="right"/>
        <w:rPr>
          <w:rFonts w:ascii="Times New Roman" w:hAnsi="Times New Roman"/>
          <w:i/>
        </w:rPr>
      </w:pPr>
    </w:p>
    <w:p w14:paraId="55CD6070" w14:textId="77777777" w:rsidR="00A05D23" w:rsidRDefault="00A05D23" w:rsidP="00CF4CB1">
      <w:pPr>
        <w:tabs>
          <w:tab w:val="left" w:pos="6585"/>
        </w:tabs>
        <w:jc w:val="right"/>
        <w:rPr>
          <w:rFonts w:ascii="Times New Roman" w:hAnsi="Times New Roman"/>
          <w:i/>
        </w:rPr>
      </w:pPr>
    </w:p>
    <w:p w14:paraId="42F98693" w14:textId="77777777" w:rsidR="00A05D23" w:rsidRDefault="00A05D23" w:rsidP="00CF4CB1">
      <w:pPr>
        <w:tabs>
          <w:tab w:val="left" w:pos="6585"/>
        </w:tabs>
        <w:jc w:val="right"/>
        <w:rPr>
          <w:rFonts w:ascii="Times New Roman" w:hAnsi="Times New Roman"/>
          <w:i/>
        </w:rPr>
      </w:pPr>
    </w:p>
    <w:p w14:paraId="79AC7FBA" w14:textId="77777777" w:rsidR="00A05D23" w:rsidRDefault="00A05D23" w:rsidP="00CF4CB1">
      <w:pPr>
        <w:tabs>
          <w:tab w:val="left" w:pos="6585"/>
        </w:tabs>
        <w:jc w:val="right"/>
        <w:rPr>
          <w:rFonts w:ascii="Times New Roman" w:hAnsi="Times New Roman"/>
          <w:i/>
        </w:rPr>
      </w:pPr>
    </w:p>
    <w:p w14:paraId="69AD09F7" w14:textId="77777777" w:rsidR="00A05D23" w:rsidRDefault="00A05D23" w:rsidP="00CF4CB1">
      <w:pPr>
        <w:tabs>
          <w:tab w:val="left" w:pos="6585"/>
        </w:tabs>
        <w:jc w:val="right"/>
        <w:rPr>
          <w:rFonts w:ascii="Times New Roman" w:hAnsi="Times New Roman"/>
          <w:i/>
        </w:rPr>
      </w:pPr>
    </w:p>
    <w:p w14:paraId="2E642B43" w14:textId="77777777" w:rsidR="00A05D23" w:rsidRDefault="00A05D23" w:rsidP="00CF4CB1">
      <w:pPr>
        <w:tabs>
          <w:tab w:val="left" w:pos="6585"/>
        </w:tabs>
        <w:jc w:val="right"/>
        <w:rPr>
          <w:rFonts w:ascii="Times New Roman" w:hAnsi="Times New Roman"/>
          <w:i/>
        </w:rPr>
      </w:pPr>
    </w:p>
    <w:p w14:paraId="53DC7DB5" w14:textId="77777777" w:rsidR="00A05D23" w:rsidRDefault="00A05D23" w:rsidP="00CF4CB1">
      <w:pPr>
        <w:tabs>
          <w:tab w:val="left" w:pos="6585"/>
        </w:tabs>
        <w:jc w:val="right"/>
        <w:rPr>
          <w:rFonts w:ascii="Times New Roman" w:hAnsi="Times New Roman"/>
          <w:i/>
        </w:rPr>
      </w:pPr>
    </w:p>
    <w:p w14:paraId="4CCF76D3" w14:textId="77777777" w:rsidR="00A05D23" w:rsidRDefault="00A05D23" w:rsidP="00CF4CB1">
      <w:pPr>
        <w:tabs>
          <w:tab w:val="left" w:pos="6585"/>
        </w:tabs>
        <w:jc w:val="right"/>
        <w:rPr>
          <w:rFonts w:ascii="Times New Roman" w:hAnsi="Times New Roman"/>
          <w:i/>
        </w:rPr>
      </w:pPr>
    </w:p>
    <w:p w14:paraId="4E0E4FF9" w14:textId="77777777" w:rsidR="00F05544" w:rsidRPr="005F1CC8" w:rsidRDefault="00F05544" w:rsidP="00F05544">
      <w:pPr>
        <w:tabs>
          <w:tab w:val="left" w:pos="6585"/>
        </w:tabs>
        <w:jc w:val="right"/>
        <w:rPr>
          <w:rFonts w:ascii="Times New Roman" w:hAnsi="Times New Roman"/>
          <w:i/>
        </w:rPr>
      </w:pPr>
      <w:r w:rsidRPr="005F1CC8">
        <w:rPr>
          <w:rFonts w:ascii="Times New Roman" w:hAnsi="Times New Roman"/>
          <w:i/>
        </w:rPr>
        <w:t xml:space="preserve">Załącznik </w:t>
      </w:r>
      <w:r w:rsidRPr="00B96079">
        <w:rPr>
          <w:rFonts w:ascii="Times New Roman" w:hAnsi="Times New Roman"/>
          <w:i/>
          <w:color w:val="000000" w:themeColor="text1"/>
        </w:rPr>
        <w:t xml:space="preserve">nr  </w:t>
      </w:r>
      <w:r>
        <w:rPr>
          <w:rFonts w:ascii="Times New Roman" w:hAnsi="Times New Roman"/>
          <w:i/>
          <w:color w:val="000000" w:themeColor="text1"/>
        </w:rPr>
        <w:t>4</w:t>
      </w:r>
      <w:r w:rsidRPr="005F1CC8">
        <w:rPr>
          <w:rFonts w:ascii="Times New Roman" w:hAnsi="Times New Roman"/>
          <w:i/>
        </w:rPr>
        <w:t xml:space="preserve"> do zapytania ofertowego</w:t>
      </w:r>
    </w:p>
    <w:p w14:paraId="161EDCB3" w14:textId="77777777" w:rsidR="00F05544" w:rsidRDefault="00F05544" w:rsidP="00F05544">
      <w:pPr>
        <w:tabs>
          <w:tab w:val="left" w:pos="6585"/>
        </w:tabs>
      </w:pPr>
    </w:p>
    <w:p w14:paraId="39057F51" w14:textId="77777777" w:rsidR="00F05544" w:rsidRPr="00616FB6" w:rsidRDefault="00F05544" w:rsidP="00F05544">
      <w:pPr>
        <w:spacing w:after="100" w:afterAutospacing="1" w:line="360" w:lineRule="auto"/>
        <w:jc w:val="both"/>
        <w:rPr>
          <w:rFonts w:ascii="Times New Roman" w:hAnsi="Times New Roman"/>
          <w:b/>
        </w:rPr>
      </w:pPr>
      <w:r w:rsidRPr="00616FB6">
        <w:rPr>
          <w:rFonts w:ascii="Times New Roman" w:hAnsi="Times New Roman"/>
          <w:b/>
        </w:rPr>
        <w:t>KL</w:t>
      </w:r>
      <w:r>
        <w:rPr>
          <w:rFonts w:ascii="Times New Roman" w:hAnsi="Times New Roman"/>
          <w:b/>
        </w:rPr>
        <w:t>A</w:t>
      </w:r>
      <w:r w:rsidRPr="00616FB6">
        <w:rPr>
          <w:rFonts w:ascii="Times New Roman" w:hAnsi="Times New Roman"/>
          <w:b/>
        </w:rPr>
        <w:t xml:space="preserve">UZULA INFORMACYJNA W ZWIĄZKU Z PRZETWARZANIEM DANYCH OSOBOWYCH </w:t>
      </w:r>
    </w:p>
    <w:p w14:paraId="22F21A6C" w14:textId="77777777" w:rsidR="00F05544" w:rsidRPr="00A50591" w:rsidRDefault="00F05544" w:rsidP="00F05544">
      <w:pPr>
        <w:spacing w:line="360" w:lineRule="auto"/>
        <w:ind w:left="360"/>
        <w:contextualSpacing/>
        <w:jc w:val="both"/>
        <w:rPr>
          <w:rFonts w:ascii="Times New Roman" w:hAnsi="Times New Roman"/>
        </w:rPr>
      </w:pPr>
      <w:r w:rsidRPr="00A50591">
        <w:rPr>
          <w:rFonts w:ascii="Times New Roman" w:hAnsi="Times New Roman"/>
        </w:rPr>
        <w:t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</w:t>
      </w:r>
      <w:r>
        <w:rPr>
          <w:rFonts w:ascii="Times New Roman" w:hAnsi="Times New Roman"/>
        </w:rPr>
        <w:t xml:space="preserve"> danych) (Dz. Urz. UE L 119  </w:t>
      </w:r>
      <w:r w:rsidRPr="00A50591">
        <w:rPr>
          <w:rFonts w:ascii="Times New Roman" w:hAnsi="Times New Roman"/>
        </w:rPr>
        <w:t xml:space="preserve">z 04.05.2016, str. 1), dalej „RODO”, informuję, że: </w:t>
      </w:r>
    </w:p>
    <w:p w14:paraId="3CEC6C77" w14:textId="77777777" w:rsidR="00F05544" w:rsidRPr="00A50591" w:rsidRDefault="00F05544" w:rsidP="00F05544">
      <w:pPr>
        <w:pStyle w:val="Akapitzlist"/>
        <w:numPr>
          <w:ilvl w:val="0"/>
          <w:numId w:val="6"/>
        </w:numPr>
        <w:spacing w:line="360" w:lineRule="auto"/>
        <w:ind w:left="426" w:hanging="426"/>
        <w:jc w:val="both"/>
        <w:rPr>
          <w:rFonts w:ascii="Times New Roman" w:hAnsi="Times New Roman"/>
          <w:color w:val="00B0F0"/>
        </w:rPr>
      </w:pPr>
      <w:r w:rsidRPr="00A50591">
        <w:rPr>
          <w:rFonts w:ascii="Times New Roman" w:hAnsi="Times New Roman"/>
        </w:rPr>
        <w:t>administratorem Pani/Pana danych osobowych jest Pow</w:t>
      </w:r>
      <w:r>
        <w:rPr>
          <w:rFonts w:ascii="Times New Roman" w:hAnsi="Times New Roman"/>
        </w:rPr>
        <w:t xml:space="preserve">iatowe Centrum Pomocy Rodzinie </w:t>
      </w:r>
      <w:r w:rsidRPr="00A50591">
        <w:rPr>
          <w:rFonts w:ascii="Times New Roman" w:hAnsi="Times New Roman"/>
        </w:rPr>
        <w:t>w Bytowie</w:t>
      </w:r>
      <w:r>
        <w:rPr>
          <w:rFonts w:ascii="Times New Roman" w:hAnsi="Times New Roman"/>
        </w:rPr>
        <w:t>,</w:t>
      </w:r>
      <w:r w:rsidRPr="00A50591">
        <w:rPr>
          <w:rFonts w:ascii="Times New Roman" w:hAnsi="Times New Roman"/>
        </w:rPr>
        <w:t xml:space="preserve"> ul. </w:t>
      </w:r>
      <w:r>
        <w:rPr>
          <w:rFonts w:ascii="Times New Roman" w:hAnsi="Times New Roman"/>
        </w:rPr>
        <w:t>Gen. W. Sikorskiego 37</w:t>
      </w:r>
      <w:r w:rsidRPr="00A50591">
        <w:rPr>
          <w:rFonts w:ascii="Times New Roman" w:hAnsi="Times New Roman"/>
        </w:rPr>
        <w:t xml:space="preserve">, 77-100 Bytów. </w:t>
      </w:r>
    </w:p>
    <w:p w14:paraId="5509D2CB" w14:textId="77777777" w:rsidR="00F05544" w:rsidRPr="00A50591" w:rsidRDefault="00F05544" w:rsidP="00F05544">
      <w:pPr>
        <w:pStyle w:val="Akapitzlist"/>
        <w:numPr>
          <w:ilvl w:val="0"/>
          <w:numId w:val="6"/>
        </w:numPr>
        <w:spacing w:line="360" w:lineRule="auto"/>
        <w:ind w:left="426" w:hanging="426"/>
        <w:jc w:val="both"/>
        <w:rPr>
          <w:rFonts w:ascii="Times New Roman" w:hAnsi="Times New Roman"/>
          <w:color w:val="00B0F0"/>
        </w:rPr>
      </w:pPr>
      <w:r w:rsidRPr="00A50591">
        <w:rPr>
          <w:rFonts w:ascii="Times New Roman" w:hAnsi="Times New Roman"/>
        </w:rPr>
        <w:t>inspektorem ochrony danych osobowych w Powiatowym Centrum Pomocy Rodzinie                   w Bytowie jest Pan Piotr Szumko, iod@pcprbytow.pl</w:t>
      </w:r>
      <w:r>
        <w:rPr>
          <w:rFonts w:ascii="Times New Roman" w:hAnsi="Times New Roman"/>
        </w:rPr>
        <w:t>.</w:t>
      </w:r>
    </w:p>
    <w:p w14:paraId="74E88D1C" w14:textId="77777777" w:rsidR="00F05544" w:rsidRPr="00A50591" w:rsidRDefault="00F05544" w:rsidP="00F05544">
      <w:pPr>
        <w:pStyle w:val="Akapitzlist"/>
        <w:numPr>
          <w:ilvl w:val="0"/>
          <w:numId w:val="6"/>
        </w:numPr>
        <w:spacing w:line="360" w:lineRule="auto"/>
        <w:ind w:left="426" w:hanging="426"/>
        <w:jc w:val="both"/>
        <w:rPr>
          <w:rFonts w:ascii="Times New Roman" w:hAnsi="Times New Roman"/>
          <w:color w:val="00B0F0"/>
        </w:rPr>
      </w:pPr>
      <w:r w:rsidRPr="00A50591">
        <w:rPr>
          <w:rFonts w:ascii="Times New Roman" w:hAnsi="Times New Roman"/>
        </w:rPr>
        <w:t>Pani/Pana dane osobowe przetwarzane będą na podstawie art. 6 ust. 1 lit. c</w:t>
      </w:r>
      <w:r w:rsidRPr="00A50591">
        <w:rPr>
          <w:rFonts w:ascii="Times New Roman" w:hAnsi="Times New Roman"/>
          <w:i/>
        </w:rPr>
        <w:t xml:space="preserve"> </w:t>
      </w:r>
      <w:r w:rsidRPr="00A50591">
        <w:rPr>
          <w:rFonts w:ascii="Times New Roman" w:hAnsi="Times New Roman"/>
        </w:rPr>
        <w:t xml:space="preserve">RODO </w:t>
      </w:r>
      <w:r>
        <w:rPr>
          <w:rFonts w:ascii="Times New Roman" w:hAnsi="Times New Roman"/>
        </w:rPr>
        <w:br/>
      </w:r>
      <w:r w:rsidRPr="00A50591">
        <w:rPr>
          <w:rFonts w:ascii="Times New Roman" w:hAnsi="Times New Roman"/>
        </w:rPr>
        <w:t>w celu związanym z postępowaniem o udzielenie zamówienia publicznego</w:t>
      </w:r>
      <w:r>
        <w:rPr>
          <w:rFonts w:ascii="Times New Roman" w:hAnsi="Times New Roman"/>
        </w:rPr>
        <w:t>.</w:t>
      </w:r>
    </w:p>
    <w:p w14:paraId="187A636F" w14:textId="77777777" w:rsidR="00F05544" w:rsidRPr="00907F84" w:rsidRDefault="00F05544" w:rsidP="00F05544">
      <w:pPr>
        <w:pStyle w:val="Akapitzlist"/>
        <w:numPr>
          <w:ilvl w:val="0"/>
          <w:numId w:val="6"/>
        </w:numPr>
        <w:spacing w:line="360" w:lineRule="auto"/>
        <w:ind w:left="425" w:hanging="425"/>
        <w:jc w:val="both"/>
        <w:rPr>
          <w:rFonts w:ascii="Times New Roman" w:hAnsi="Times New Roman"/>
          <w:b/>
          <w:i/>
        </w:rPr>
      </w:pPr>
      <w:r w:rsidRPr="00A50591">
        <w:rPr>
          <w:rFonts w:ascii="Times New Roman" w:hAnsi="Times New Roman"/>
        </w:rPr>
        <w:t> Odbiorcami danych będą osoby lub podmioty, którym udostępniona zostanie dokumentacja postępowania oparciu o przepisy Ustawy z dnia 11 września 2019 r.-Prawo zamówień publicznych, zwanej dalej ustawą Pzp. Ponadto odbior</w:t>
      </w:r>
      <w:r>
        <w:rPr>
          <w:rFonts w:ascii="Times New Roman" w:hAnsi="Times New Roman"/>
        </w:rPr>
        <w:t xml:space="preserve">cami danych mogą być podmioty, </w:t>
      </w:r>
      <w:r w:rsidRPr="00A50591">
        <w:rPr>
          <w:rFonts w:ascii="Times New Roman" w:hAnsi="Times New Roman"/>
        </w:rPr>
        <w:t>z którym PCPR jest powiązane, jak również podmioty współpracujące z  PCPR.</w:t>
      </w:r>
    </w:p>
    <w:p w14:paraId="2A456155" w14:textId="77777777" w:rsidR="00F05544" w:rsidRPr="00C22B86" w:rsidRDefault="00F05544" w:rsidP="00F05544">
      <w:pPr>
        <w:numPr>
          <w:ilvl w:val="0"/>
          <w:numId w:val="6"/>
        </w:numPr>
        <w:tabs>
          <w:tab w:val="left" w:pos="426"/>
        </w:tabs>
        <w:suppressAutoHyphens/>
        <w:spacing w:line="360" w:lineRule="auto"/>
        <w:ind w:left="425" w:hanging="425"/>
        <w:jc w:val="both"/>
        <w:rPr>
          <w:rFonts w:ascii="Times New Roman" w:hAnsi="Times New Roman"/>
          <w:color w:val="000000" w:themeColor="text1"/>
        </w:rPr>
      </w:pPr>
      <w:r w:rsidRPr="00C22B86">
        <w:rPr>
          <w:rStyle w:val="markedcontent"/>
          <w:rFonts w:ascii="Times New Roman" w:hAnsi="Times New Roman"/>
          <w:color w:val="000000" w:themeColor="text1"/>
        </w:rPr>
        <w:t>Pani/Pana dane osobowe będą przetwarzane do czasu osiągnięcia celu, w jakim je pozyskano, a po</w:t>
      </w:r>
      <w:r w:rsidRPr="00C22B86">
        <w:rPr>
          <w:rFonts w:ascii="Times New Roman" w:hAnsi="Times New Roman"/>
          <w:color w:val="000000" w:themeColor="text1"/>
        </w:rPr>
        <w:t xml:space="preserve"> </w:t>
      </w:r>
      <w:r w:rsidRPr="00C22B86">
        <w:rPr>
          <w:rStyle w:val="markedcontent"/>
          <w:rFonts w:ascii="Times New Roman" w:hAnsi="Times New Roman"/>
          <w:color w:val="000000" w:themeColor="text1"/>
        </w:rPr>
        <w:t xml:space="preserve">tym czasie przez okres oraz w zakresie wymaganym przez przepisy powszechnie obowiązującego prawa, w tym </w:t>
      </w:r>
      <w:r w:rsidRPr="00C22B86">
        <w:rPr>
          <w:rFonts w:ascii="Times New Roman" w:hAnsi="Times New Roman"/>
          <w:color w:val="000000" w:themeColor="text1"/>
        </w:rPr>
        <w:t xml:space="preserve">Rozporządzenia Prezesa Rady Ministrów </w:t>
      </w:r>
      <w:r w:rsidRPr="00C22B86">
        <w:rPr>
          <w:rFonts w:ascii="Times New Roman" w:hAnsi="Times New Roman"/>
          <w:color w:val="000000" w:themeColor="text1"/>
        </w:rPr>
        <w:br/>
        <w:t>z dnia 18 stycznia 2011 r. w sprawie instrukcji kancelaryjnej, jednolitych rzeczowych wykazów akt oraz instrukcji w sprawie organizacji i zakresu działania archiwów zakładowych, tj. przez 5 lat.</w:t>
      </w:r>
    </w:p>
    <w:p w14:paraId="42B3C2B6" w14:textId="77777777" w:rsidR="00F05544" w:rsidRPr="00C22B86" w:rsidRDefault="00F05544" w:rsidP="00F05544">
      <w:pPr>
        <w:numPr>
          <w:ilvl w:val="0"/>
          <w:numId w:val="6"/>
        </w:numPr>
        <w:tabs>
          <w:tab w:val="left" w:pos="426"/>
        </w:tabs>
        <w:suppressAutoHyphens/>
        <w:spacing w:line="360" w:lineRule="auto"/>
        <w:ind w:left="426" w:hanging="426"/>
        <w:jc w:val="both"/>
        <w:rPr>
          <w:rFonts w:ascii="Times New Roman" w:hAnsi="Times New Roman"/>
          <w:color w:val="000000" w:themeColor="text1"/>
        </w:rPr>
      </w:pPr>
      <w:r w:rsidRPr="00C22B86">
        <w:rPr>
          <w:rFonts w:ascii="Times New Roman" w:hAnsi="Times New Roman"/>
          <w:color w:val="000000" w:themeColor="text1"/>
        </w:rPr>
        <w:t>Obowiązek podania danych osobowych jest wymogiem ustawowym. Niepodanie danych osobowych może uniemożliwić Zamawiającemu dokonanie oceny spełniania warunków udziału w postępowaniu oraz zdolności Oferenta do należytego wykonania zamówienia, co skutkować może wykluczeniem Oferenta z postępowania lub odrzuceniem jego oferty.</w:t>
      </w:r>
    </w:p>
    <w:p w14:paraId="054188E0" w14:textId="77777777" w:rsidR="00F05544" w:rsidRPr="00A50591" w:rsidRDefault="00F05544" w:rsidP="00F05544">
      <w:pPr>
        <w:pStyle w:val="Akapitzlist"/>
        <w:numPr>
          <w:ilvl w:val="0"/>
          <w:numId w:val="6"/>
        </w:numPr>
        <w:spacing w:line="360" w:lineRule="auto"/>
        <w:ind w:left="426" w:hanging="426"/>
        <w:jc w:val="both"/>
        <w:rPr>
          <w:rFonts w:ascii="Times New Roman" w:hAnsi="Times New Roman"/>
        </w:rPr>
      </w:pPr>
      <w:r w:rsidRPr="00A50591">
        <w:rPr>
          <w:rFonts w:ascii="Times New Roman" w:hAnsi="Times New Roman"/>
        </w:rPr>
        <w:t xml:space="preserve">w odniesieniu do Pani/Pana danych osobowych decyzje nie będą podejmowane </w:t>
      </w:r>
      <w:r>
        <w:rPr>
          <w:rFonts w:ascii="Times New Roman" w:hAnsi="Times New Roman"/>
        </w:rPr>
        <w:br/>
      </w:r>
      <w:r w:rsidRPr="00A50591">
        <w:rPr>
          <w:rFonts w:ascii="Times New Roman" w:hAnsi="Times New Roman"/>
        </w:rPr>
        <w:t>w sposób zautomatyzow</w:t>
      </w:r>
      <w:r>
        <w:rPr>
          <w:rFonts w:ascii="Times New Roman" w:hAnsi="Times New Roman"/>
        </w:rPr>
        <w:t>any, stosowanie do art. 22 RODO.</w:t>
      </w:r>
    </w:p>
    <w:p w14:paraId="3E2CBB2A" w14:textId="77777777" w:rsidR="00F05544" w:rsidRPr="00A50591" w:rsidRDefault="00F05544" w:rsidP="00F05544">
      <w:pPr>
        <w:pStyle w:val="Akapitzlist"/>
        <w:numPr>
          <w:ilvl w:val="0"/>
          <w:numId w:val="6"/>
        </w:numPr>
        <w:spacing w:line="360" w:lineRule="auto"/>
        <w:ind w:left="426" w:hanging="426"/>
        <w:jc w:val="both"/>
        <w:rPr>
          <w:rFonts w:ascii="Times New Roman" w:hAnsi="Times New Roman"/>
          <w:color w:val="00B0F0"/>
        </w:rPr>
      </w:pPr>
      <w:r w:rsidRPr="00A50591">
        <w:rPr>
          <w:rFonts w:ascii="Times New Roman" w:hAnsi="Times New Roman"/>
        </w:rPr>
        <w:lastRenderedPageBreak/>
        <w:t>posiada Pani/Pan:</w:t>
      </w:r>
    </w:p>
    <w:p w14:paraId="5515002A" w14:textId="77777777" w:rsidR="00F05544" w:rsidRPr="00A50591" w:rsidRDefault="00F05544" w:rsidP="00F05544">
      <w:pPr>
        <w:pStyle w:val="Akapitzlist"/>
        <w:numPr>
          <w:ilvl w:val="0"/>
          <w:numId w:val="7"/>
        </w:numPr>
        <w:spacing w:line="360" w:lineRule="auto"/>
        <w:ind w:left="709" w:hanging="283"/>
        <w:jc w:val="both"/>
        <w:rPr>
          <w:rFonts w:ascii="Times New Roman" w:hAnsi="Times New Roman"/>
          <w:color w:val="00B0F0"/>
        </w:rPr>
      </w:pPr>
      <w:r w:rsidRPr="00A50591">
        <w:rPr>
          <w:rFonts w:ascii="Times New Roman" w:hAnsi="Times New Roman"/>
        </w:rPr>
        <w:t>na podstawie art. 15 RODO prawo dostępu do danych osobowych Pani/Pana dotyczących</w:t>
      </w:r>
      <w:r>
        <w:rPr>
          <w:rFonts w:ascii="Times New Roman" w:hAnsi="Times New Roman"/>
        </w:rPr>
        <w:t>;</w:t>
      </w:r>
    </w:p>
    <w:p w14:paraId="21B43728" w14:textId="77777777" w:rsidR="00F05544" w:rsidRPr="00A50591" w:rsidRDefault="00F05544" w:rsidP="00F05544">
      <w:pPr>
        <w:pStyle w:val="Akapitzlist"/>
        <w:numPr>
          <w:ilvl w:val="0"/>
          <w:numId w:val="7"/>
        </w:numPr>
        <w:spacing w:line="360" w:lineRule="auto"/>
        <w:ind w:left="709" w:hanging="283"/>
        <w:jc w:val="both"/>
        <w:rPr>
          <w:rFonts w:ascii="Times New Roman" w:hAnsi="Times New Roman"/>
        </w:rPr>
      </w:pPr>
      <w:r w:rsidRPr="00A50591">
        <w:rPr>
          <w:rFonts w:ascii="Times New Roman" w:hAnsi="Times New Roman"/>
        </w:rPr>
        <w:t>na podstawie art. 16 RODO prawo do sprostow</w:t>
      </w:r>
      <w:r>
        <w:rPr>
          <w:rFonts w:ascii="Times New Roman" w:hAnsi="Times New Roman"/>
        </w:rPr>
        <w:t>ania Pani/Pana danych osobowych;</w:t>
      </w:r>
    </w:p>
    <w:p w14:paraId="19B4C297" w14:textId="77777777" w:rsidR="00F05544" w:rsidRPr="00A50591" w:rsidRDefault="00F05544" w:rsidP="00F05544">
      <w:pPr>
        <w:pStyle w:val="Akapitzlist"/>
        <w:numPr>
          <w:ilvl w:val="0"/>
          <w:numId w:val="7"/>
        </w:numPr>
        <w:spacing w:line="360" w:lineRule="auto"/>
        <w:ind w:left="709" w:hanging="283"/>
        <w:jc w:val="both"/>
        <w:rPr>
          <w:rFonts w:ascii="Times New Roman" w:hAnsi="Times New Roman"/>
        </w:rPr>
      </w:pPr>
      <w:r w:rsidRPr="00A50591">
        <w:rPr>
          <w:rFonts w:ascii="Times New Roman" w:hAnsi="Times New Roman"/>
        </w:rPr>
        <w:t xml:space="preserve">na podstawie art. 18 RODO prawo żądania od administratora ograniczenia przetwarzania danych osobowych z zastrzeżeniem przypadków, o których mowa </w:t>
      </w:r>
      <w:r>
        <w:rPr>
          <w:rFonts w:ascii="Times New Roman" w:hAnsi="Times New Roman"/>
        </w:rPr>
        <w:br/>
        <w:t>w art. 18 ust. 2 RODO;</w:t>
      </w:r>
      <w:r w:rsidRPr="00A50591">
        <w:rPr>
          <w:rFonts w:ascii="Times New Roman" w:hAnsi="Times New Roman"/>
        </w:rPr>
        <w:t xml:space="preserve"> </w:t>
      </w:r>
    </w:p>
    <w:p w14:paraId="4699D227" w14:textId="77777777" w:rsidR="00F05544" w:rsidRPr="00A50591" w:rsidRDefault="00F05544" w:rsidP="00F05544">
      <w:pPr>
        <w:pStyle w:val="Akapitzlist"/>
        <w:numPr>
          <w:ilvl w:val="0"/>
          <w:numId w:val="7"/>
        </w:numPr>
        <w:spacing w:line="360" w:lineRule="auto"/>
        <w:ind w:left="709" w:hanging="283"/>
        <w:jc w:val="both"/>
        <w:rPr>
          <w:rFonts w:ascii="Times New Roman" w:hAnsi="Times New Roman"/>
          <w:i/>
          <w:color w:val="00B0F0"/>
        </w:rPr>
      </w:pPr>
      <w:r w:rsidRPr="00A50591">
        <w:rPr>
          <w:rFonts w:ascii="Times New Roman" w:hAnsi="Times New Roman"/>
        </w:rPr>
        <w:t>prawo do wniesienia skargi do Prezesa Urzędu Ochrony Danych Osobowych, gdy uzna Pani/Pan, że przetwarzanie danych osobowych Pani/Pana dotyczących narusza przepisy RODO</w:t>
      </w:r>
      <w:r>
        <w:rPr>
          <w:rFonts w:ascii="Times New Roman" w:hAnsi="Times New Roman"/>
        </w:rPr>
        <w:t>.</w:t>
      </w:r>
    </w:p>
    <w:p w14:paraId="161FFDF5" w14:textId="77777777" w:rsidR="00F05544" w:rsidRPr="00A50591" w:rsidRDefault="00F05544" w:rsidP="00F05544">
      <w:pPr>
        <w:pStyle w:val="Akapitzlist"/>
        <w:numPr>
          <w:ilvl w:val="0"/>
          <w:numId w:val="6"/>
        </w:numPr>
        <w:spacing w:line="360" w:lineRule="auto"/>
        <w:ind w:left="426" w:hanging="426"/>
        <w:jc w:val="both"/>
        <w:rPr>
          <w:rFonts w:ascii="Times New Roman" w:hAnsi="Times New Roman"/>
          <w:i/>
          <w:color w:val="00B0F0"/>
        </w:rPr>
      </w:pPr>
      <w:r w:rsidRPr="00A50591">
        <w:rPr>
          <w:rFonts w:ascii="Times New Roman" w:hAnsi="Times New Roman"/>
        </w:rPr>
        <w:t>nie przysługuje Pani/Panu:</w:t>
      </w:r>
    </w:p>
    <w:p w14:paraId="645E6709" w14:textId="77777777" w:rsidR="00F05544" w:rsidRPr="00A50591" w:rsidRDefault="00F05544" w:rsidP="00F05544">
      <w:pPr>
        <w:pStyle w:val="Akapitzlist"/>
        <w:numPr>
          <w:ilvl w:val="0"/>
          <w:numId w:val="8"/>
        </w:numPr>
        <w:spacing w:line="360" w:lineRule="auto"/>
        <w:ind w:left="709" w:hanging="283"/>
        <w:jc w:val="both"/>
        <w:rPr>
          <w:rFonts w:ascii="Times New Roman" w:hAnsi="Times New Roman"/>
          <w:i/>
          <w:color w:val="00B0F0"/>
        </w:rPr>
      </w:pPr>
      <w:r w:rsidRPr="00A50591">
        <w:rPr>
          <w:rFonts w:ascii="Times New Roman" w:hAnsi="Times New Roman"/>
        </w:rPr>
        <w:t>w związku z art. 17 ust. 3 lit. b, d lub e RODO prawo do usunięcia danych osobowych;</w:t>
      </w:r>
    </w:p>
    <w:p w14:paraId="14A3A59B" w14:textId="77777777" w:rsidR="00F05544" w:rsidRPr="00A50591" w:rsidRDefault="00F05544" w:rsidP="00F05544">
      <w:pPr>
        <w:pStyle w:val="Akapitzlist"/>
        <w:numPr>
          <w:ilvl w:val="0"/>
          <w:numId w:val="8"/>
        </w:numPr>
        <w:spacing w:line="360" w:lineRule="auto"/>
        <w:ind w:left="709" w:hanging="283"/>
        <w:jc w:val="both"/>
        <w:rPr>
          <w:rFonts w:ascii="Times New Roman" w:hAnsi="Times New Roman"/>
          <w:b/>
          <w:i/>
        </w:rPr>
      </w:pPr>
      <w:r w:rsidRPr="00A50591">
        <w:rPr>
          <w:rFonts w:ascii="Times New Roman" w:hAnsi="Times New Roman"/>
        </w:rPr>
        <w:t>prawo do przenoszenia danych osobowych, o którym mowa w art. 20 RODO;</w:t>
      </w:r>
    </w:p>
    <w:p w14:paraId="6514DCE9" w14:textId="77777777" w:rsidR="00F05544" w:rsidRPr="00A50591" w:rsidRDefault="00F05544" w:rsidP="00F05544">
      <w:pPr>
        <w:pStyle w:val="Akapitzlist"/>
        <w:numPr>
          <w:ilvl w:val="0"/>
          <w:numId w:val="8"/>
        </w:numPr>
        <w:spacing w:line="360" w:lineRule="auto"/>
        <w:ind w:left="709" w:hanging="283"/>
        <w:jc w:val="both"/>
        <w:rPr>
          <w:rFonts w:ascii="Times New Roman" w:hAnsi="Times New Roman"/>
          <w:i/>
        </w:rPr>
      </w:pPr>
      <w:r w:rsidRPr="00A50591">
        <w:rPr>
          <w:rFonts w:ascii="Times New Roman" w:hAnsi="Times New Roman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6C6BB9EC" w14:textId="77777777" w:rsidR="00CF4CB1" w:rsidRDefault="00CF4CB1" w:rsidP="00CF4CB1"/>
    <w:p w14:paraId="7BC8866C" w14:textId="77777777" w:rsidR="00CF4CB1" w:rsidRDefault="00CF4CB1" w:rsidP="00CF4CB1"/>
    <w:p w14:paraId="56D9C875" w14:textId="77777777" w:rsidR="00CF4CB1" w:rsidRDefault="00CF4CB1" w:rsidP="00CF4CB1"/>
    <w:p w14:paraId="7BEC07A4" w14:textId="77777777" w:rsidR="00CF4CB1" w:rsidRPr="00200639" w:rsidRDefault="00CF4CB1" w:rsidP="00CF4CB1"/>
    <w:p w14:paraId="28EE284C" w14:textId="77777777" w:rsidR="00CF4CB1" w:rsidRDefault="00CF4CB1" w:rsidP="00CF4CB1">
      <w:pPr>
        <w:spacing w:line="360" w:lineRule="auto"/>
        <w:rPr>
          <w:rFonts w:ascii="Garamond" w:hAnsi="Garamond"/>
        </w:rPr>
      </w:pPr>
    </w:p>
    <w:p w14:paraId="538CC00D" w14:textId="77777777" w:rsidR="00CF4CB1" w:rsidRDefault="00CF4CB1" w:rsidP="00CF4CB1">
      <w:pPr>
        <w:spacing w:line="360" w:lineRule="auto"/>
        <w:rPr>
          <w:rFonts w:ascii="Garamond" w:hAnsi="Garamond"/>
        </w:rPr>
      </w:pPr>
    </w:p>
    <w:p w14:paraId="59B0A7C2" w14:textId="77777777" w:rsidR="0064681B" w:rsidRPr="00CF4CB1" w:rsidRDefault="0064681B" w:rsidP="00CF4CB1">
      <w:pPr>
        <w:rPr>
          <w:szCs w:val="18"/>
        </w:rPr>
      </w:pPr>
    </w:p>
    <w:sectPr w:rsidR="0064681B" w:rsidRPr="00CF4CB1" w:rsidSect="00F513A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1559" w:bottom="1418" w:left="1418" w:header="340" w:footer="97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823A61" w14:textId="77777777" w:rsidR="00E90547" w:rsidRDefault="00E90547">
      <w:r>
        <w:separator/>
      </w:r>
    </w:p>
  </w:endnote>
  <w:endnote w:type="continuationSeparator" w:id="0">
    <w:p w14:paraId="2676839A" w14:textId="77777777" w:rsidR="00E90547" w:rsidRDefault="00E905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1D4CDA" w14:textId="67676EBB" w:rsidR="00E90547" w:rsidRPr="00A8690E" w:rsidRDefault="003967E0" w:rsidP="0064625C">
    <w:pPr>
      <w:pStyle w:val="Stopka"/>
      <w:tabs>
        <w:tab w:val="clear" w:pos="4536"/>
        <w:tab w:val="clear" w:pos="9072"/>
        <w:tab w:val="left" w:pos="2445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67968" behindDoc="0" locked="0" layoutInCell="1" allowOverlap="1" wp14:anchorId="671FAB54" wp14:editId="1E5614C4">
              <wp:simplePos x="0" y="0"/>
              <wp:positionH relativeFrom="margin">
                <wp:posOffset>-894715</wp:posOffset>
              </wp:positionH>
              <wp:positionV relativeFrom="paragraph">
                <wp:posOffset>-16510</wp:posOffset>
              </wp:positionV>
              <wp:extent cx="9610725" cy="9525"/>
              <wp:effectExtent l="0" t="0" r="9525" b="9525"/>
              <wp:wrapNone/>
              <wp:docPr id="2135939743" name="Łącznik prosty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9610725" cy="9525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B787EF6" id="Łącznik prosty 5" o:spid="_x0000_s1026" style="position:absolute;flip:y;z-index:2516679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70.45pt,-1.3pt" to="686.3pt,-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" strokecolor="black [3200]" strokeweight=".5pt">
              <v:stroke joinstyle="miter"/>
              <o:lock v:ext="edit" shapetype="f"/>
              <w10:wrap anchorx="margin"/>
            </v:line>
          </w:pict>
        </mc:Fallback>
      </mc:AlternateContent>
    </w:r>
    <w:r w:rsidR="00E90547" w:rsidRPr="00A8690E">
      <w:t>Fundusze Europejskie dla Pomorza 2021-2027</w:t>
    </w:r>
  </w:p>
  <w:p w14:paraId="551A2AA0" w14:textId="77777777" w:rsidR="00E90547" w:rsidRPr="00124D4A" w:rsidRDefault="00E90547" w:rsidP="00124D4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FF9546" w14:textId="373EBD96" w:rsidR="00E90547" w:rsidRPr="00A8690E" w:rsidRDefault="003967E0" w:rsidP="00D562E6">
    <w:pPr>
      <w:pStyle w:val="Stopka"/>
      <w:tabs>
        <w:tab w:val="clear" w:pos="4536"/>
        <w:tab w:val="clear" w:pos="9072"/>
        <w:tab w:val="left" w:pos="2445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61D767AD" wp14:editId="440CB9BF">
              <wp:simplePos x="0" y="0"/>
              <wp:positionH relativeFrom="margin">
                <wp:posOffset>-894715</wp:posOffset>
              </wp:positionH>
              <wp:positionV relativeFrom="paragraph">
                <wp:posOffset>-50165</wp:posOffset>
              </wp:positionV>
              <wp:extent cx="9610725" cy="9525"/>
              <wp:effectExtent l="0" t="0" r="9525" b="9525"/>
              <wp:wrapNone/>
              <wp:docPr id="1677462286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9610725" cy="9525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6881EAF" id="Łącznik prosty 1" o:spid="_x0000_s1026" style="position:absolute;flip:y;z-index:251659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70.45pt,-3.95pt" to="686.3pt,-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" strokecolor="black [3200]" strokeweight=".5pt">
              <v:stroke joinstyle="miter"/>
              <o:lock v:ext="edit" shapetype="f"/>
              <w10:wrap anchorx="margin"/>
            </v:line>
          </w:pict>
        </mc:Fallback>
      </mc:AlternateContent>
    </w:r>
    <w:r w:rsidR="00E90547" w:rsidRPr="00A8690E">
      <w:t>Fundusze Europejskie dla Pomorza 2021-2027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816040" w14:textId="77777777" w:rsidR="00E90547" w:rsidRDefault="00E90547">
      <w:r>
        <w:separator/>
      </w:r>
    </w:p>
  </w:footnote>
  <w:footnote w:type="continuationSeparator" w:id="0">
    <w:p w14:paraId="22166335" w14:textId="77777777" w:rsidR="00E90547" w:rsidRDefault="00E905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CE96DF" w14:textId="77777777" w:rsidR="00E90547" w:rsidRDefault="00E90547">
    <w:pPr>
      <w:pStyle w:val="Nagwek"/>
    </w:pPr>
    <w:r w:rsidRPr="0064625C">
      <w:rPr>
        <w:noProof/>
      </w:rPr>
      <w:drawing>
        <wp:anchor distT="0" distB="0" distL="114300" distR="114300" simplePos="0" relativeHeight="251665920" behindDoc="0" locked="0" layoutInCell="1" allowOverlap="1" wp14:anchorId="62A2E00A" wp14:editId="1D79DCFE">
          <wp:simplePos x="0" y="0"/>
          <wp:positionH relativeFrom="margin">
            <wp:posOffset>-748030</wp:posOffset>
          </wp:positionH>
          <wp:positionV relativeFrom="topMargin">
            <wp:posOffset>28575</wp:posOffset>
          </wp:positionV>
          <wp:extent cx="7343775" cy="685800"/>
          <wp:effectExtent l="0" t="0" r="0" b="0"/>
          <wp:wrapNone/>
          <wp:docPr id="4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43775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A813F1" w14:textId="0632404E" w:rsidR="00E90547" w:rsidRDefault="003967E0" w:rsidP="008F4418">
    <w:pPr>
      <w:pStyle w:val="Nagwek"/>
      <w:tabs>
        <w:tab w:val="clear" w:pos="9072"/>
      </w:tabs>
      <w:ind w:left="-709"/>
    </w:pPr>
    <w:r>
      <w:rPr>
        <w:noProof/>
      </w:rPr>
      <mc:AlternateContent>
        <mc:Choice Requires="wps">
          <w:drawing>
            <wp:anchor distT="4294967294" distB="4294967294" distL="114300" distR="114300" simplePos="0" relativeHeight="251663872" behindDoc="0" locked="0" layoutInCell="1" allowOverlap="1" wp14:anchorId="44FC920D" wp14:editId="15AC1870">
              <wp:simplePos x="0" y="0"/>
              <wp:positionH relativeFrom="column">
                <wp:posOffset>-683260</wp:posOffset>
              </wp:positionH>
              <wp:positionV relativeFrom="paragraph">
                <wp:posOffset>488949</wp:posOffset>
              </wp:positionV>
              <wp:extent cx="7257415" cy="0"/>
              <wp:effectExtent l="0" t="0" r="0" b="0"/>
              <wp:wrapNone/>
              <wp:docPr id="2030710801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7257415" cy="0"/>
                      </a:xfrm>
                      <a:prstGeom prst="line">
                        <a:avLst/>
                      </a:prstGeom>
                      <a:ln w="317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26407DA" id="Łącznik prosty 3" o:spid="_x0000_s1026" style="position:absolute;z-index:25166387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margin" from="-53.8pt,38.5pt" to="517.65pt,3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" strokecolor="black [3213]" strokeweight=".25pt">
              <v:stroke joinstyle="miter"/>
              <o:lock v:ext="edit" shapetype="f"/>
            </v:line>
          </w:pict>
        </mc:Fallback>
      </mc:AlternateContent>
    </w:r>
    <w:r w:rsidR="00E90547">
      <w:rPr>
        <w:noProof/>
      </w:rPr>
      <w:drawing>
        <wp:anchor distT="0" distB="0" distL="114300" distR="114300" simplePos="0" relativeHeight="251659264" behindDoc="0" locked="0" layoutInCell="1" allowOverlap="1" wp14:anchorId="287BE314" wp14:editId="33C32E63">
          <wp:simplePos x="0" y="0"/>
          <wp:positionH relativeFrom="margin">
            <wp:posOffset>-904875</wp:posOffset>
          </wp:positionH>
          <wp:positionV relativeFrom="topMargin">
            <wp:posOffset>24765</wp:posOffset>
          </wp:positionV>
          <wp:extent cx="7347600" cy="687600"/>
          <wp:effectExtent l="0" t="0" r="0" b="0"/>
          <wp:wrapNone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47600" cy="68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89A4BF1C"/>
    <w:lvl w:ilvl="0">
      <w:numFmt w:val="bullet"/>
      <w:lvlText w:val="*"/>
      <w:lvlJc w:val="left"/>
    </w:lvl>
  </w:abstractNum>
  <w:abstractNum w:abstractNumId="1" w15:restartNumberingAfterBreak="0">
    <w:nsid w:val="00000002"/>
    <w:multiLevelType w:val="singleLevel"/>
    <w:tmpl w:val="4B24238E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3" w15:restartNumberingAfterBreak="0">
    <w:nsid w:val="0000001A"/>
    <w:multiLevelType w:val="hybridMultilevel"/>
    <w:tmpl w:val="18AE4FEA"/>
    <w:lvl w:ilvl="0" w:tplc="23C6D74C">
      <w:start w:val="2"/>
      <w:numFmt w:val="decimal"/>
      <w:lvlText w:val="%1."/>
      <w:lvlJc w:val="left"/>
      <w:rPr>
        <w:b/>
      </w:rPr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 w15:restartNumberingAfterBreak="0">
    <w:nsid w:val="0000001B"/>
    <w:multiLevelType w:val="hybridMultilevel"/>
    <w:tmpl w:val="7A6D8D3C"/>
    <w:lvl w:ilvl="0" w:tplc="FFFFFFFF">
      <w:start w:val="1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" w15:restartNumberingAfterBreak="0">
    <w:nsid w:val="154115F3"/>
    <w:multiLevelType w:val="multilevel"/>
    <w:tmpl w:val="261C6BCC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tabs>
          <w:tab w:val="num" w:pos="-1838"/>
        </w:tabs>
        <w:ind w:left="502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8F11632"/>
    <w:multiLevelType w:val="hybridMultilevel"/>
    <w:tmpl w:val="31DC0E1E"/>
    <w:lvl w:ilvl="0" w:tplc="E6D2A7EC">
      <w:start w:val="1"/>
      <w:numFmt w:val="lowerLetter"/>
      <w:lvlText w:val="%1)"/>
      <w:lvlJc w:val="left"/>
      <w:pPr>
        <w:ind w:left="643" w:hanging="360"/>
      </w:pPr>
    </w:lvl>
    <w:lvl w:ilvl="1" w:tplc="FCB2004C">
      <w:start w:val="1"/>
      <w:numFmt w:val="decimal"/>
      <w:lvlText w:val="%2)"/>
      <w:lvlJc w:val="left"/>
      <w:pPr>
        <w:ind w:left="36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222A6A51"/>
    <w:multiLevelType w:val="hybridMultilevel"/>
    <w:tmpl w:val="AFD28C08"/>
    <w:lvl w:ilvl="0" w:tplc="8556CABA">
      <w:start w:val="1"/>
      <w:numFmt w:val="lowerLetter"/>
      <w:lvlText w:val="%1)"/>
      <w:lvlJc w:val="left"/>
      <w:pPr>
        <w:ind w:left="1800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B912DE"/>
    <w:multiLevelType w:val="hybridMultilevel"/>
    <w:tmpl w:val="BDACE3B4"/>
    <w:lvl w:ilvl="0" w:tplc="2150538A">
      <w:start w:val="1"/>
      <w:numFmt w:val="lowerLetter"/>
      <w:lvlText w:val="%1)"/>
      <w:lvlJc w:val="left"/>
      <w:pPr>
        <w:ind w:left="1440" w:hanging="360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48AA773E"/>
    <w:multiLevelType w:val="hybridMultilevel"/>
    <w:tmpl w:val="0DF4B036"/>
    <w:lvl w:ilvl="0" w:tplc="9078BF2A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362CAB"/>
    <w:multiLevelType w:val="hybridMultilevel"/>
    <w:tmpl w:val="FDCC059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A54E1648">
      <w:start w:val="1"/>
      <w:numFmt w:val="decimal"/>
      <w:lvlText w:val="%2)"/>
      <w:lvlJc w:val="left"/>
      <w:pPr>
        <w:ind w:left="64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E55EB4"/>
    <w:multiLevelType w:val="hybridMultilevel"/>
    <w:tmpl w:val="3C0863A6"/>
    <w:lvl w:ilvl="0" w:tplc="4B1286B8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4D1B0B"/>
    <w:multiLevelType w:val="hybridMultilevel"/>
    <w:tmpl w:val="D27EAFB0"/>
    <w:lvl w:ilvl="0" w:tplc="74A68702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BA51CAB"/>
    <w:multiLevelType w:val="hybridMultilevel"/>
    <w:tmpl w:val="5380DD66"/>
    <w:lvl w:ilvl="0" w:tplc="099E77CE">
      <w:start w:val="1"/>
      <w:numFmt w:val="decimal"/>
      <w:lvlText w:val="%1)"/>
      <w:lvlJc w:val="left"/>
      <w:pPr>
        <w:ind w:left="735" w:hanging="375"/>
      </w:pPr>
      <w:rPr>
        <w:rFonts w:ascii="Times New Roman" w:hAnsi="Times New Roman" w:hint="default"/>
      </w:rPr>
    </w:lvl>
    <w:lvl w:ilvl="1" w:tplc="F36AEF9E">
      <w:start w:val="1"/>
      <w:numFmt w:val="lowerLetter"/>
      <w:lvlText w:val="%2)"/>
      <w:lvlJc w:val="left"/>
      <w:pPr>
        <w:ind w:left="785" w:hanging="360"/>
      </w:pPr>
      <w:rPr>
        <w:rFonts w:ascii="Times New Roman" w:hAnsi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673A79"/>
    <w:multiLevelType w:val="multilevel"/>
    <w:tmpl w:val="E500F1DA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decimal"/>
      <w:lvlText w:val="%2)"/>
      <w:lvlJc w:val="left"/>
      <w:pPr>
        <w:tabs>
          <w:tab w:val="num" w:pos="785"/>
        </w:tabs>
        <w:ind w:left="785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tabs>
          <w:tab w:val="num" w:pos="-1413"/>
        </w:tabs>
        <w:ind w:left="927" w:hanging="360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6B002B39"/>
    <w:multiLevelType w:val="hybridMultilevel"/>
    <w:tmpl w:val="DBCEE9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B7F2F59"/>
    <w:multiLevelType w:val="hybridMultilevel"/>
    <w:tmpl w:val="56F2FC0C"/>
    <w:lvl w:ilvl="0" w:tplc="1A2A1594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 w:tplc="1586192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3ADC5B6C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6F90364C"/>
    <w:multiLevelType w:val="hybridMultilevel"/>
    <w:tmpl w:val="3E3E430E"/>
    <w:lvl w:ilvl="0" w:tplc="D23621B4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  <w:b w:val="0"/>
        <w:strike w:val="0"/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0A66BB4"/>
    <w:multiLevelType w:val="hybridMultilevel"/>
    <w:tmpl w:val="3E128936"/>
    <w:lvl w:ilvl="0" w:tplc="6144D2A8">
      <w:start w:val="1"/>
      <w:numFmt w:val="decimal"/>
      <w:lvlText w:val="%1)"/>
      <w:lvlJc w:val="left"/>
      <w:pPr>
        <w:ind w:left="1068" w:hanging="360"/>
      </w:pPr>
      <w:rPr>
        <w:rFonts w:ascii="Times New Roman" w:eastAsia="Times New Roman" w:hAnsi="Times New Roman"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71D53D8E"/>
    <w:multiLevelType w:val="hybridMultilevel"/>
    <w:tmpl w:val="658402E4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 w15:restartNumberingAfterBreak="0">
    <w:nsid w:val="730A14E0"/>
    <w:multiLevelType w:val="hybridMultilevel"/>
    <w:tmpl w:val="E6A0424C"/>
    <w:lvl w:ilvl="0" w:tplc="E6B0AA0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Wingdings" w:hint="default"/>
        <w:b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A7721E"/>
    <w:multiLevelType w:val="hybridMultilevel"/>
    <w:tmpl w:val="AAA2AF44"/>
    <w:lvl w:ilvl="0" w:tplc="E6943FA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26D4E9D6">
      <w:start w:val="1"/>
      <w:numFmt w:val="decimal"/>
      <w:lvlText w:val="%2)"/>
      <w:lvlJc w:val="left"/>
      <w:pPr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784C4CBE"/>
    <w:multiLevelType w:val="hybridMultilevel"/>
    <w:tmpl w:val="D5C80C0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9643935"/>
    <w:multiLevelType w:val="hybridMultilevel"/>
    <w:tmpl w:val="18526840"/>
    <w:lvl w:ilvl="0" w:tplc="0486FEDA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</w:rPr>
    </w:lvl>
    <w:lvl w:ilvl="1" w:tplc="BD0AB5AE">
      <w:start w:val="1"/>
      <w:numFmt w:val="lowerLetter"/>
      <w:lvlText w:val="%2)"/>
      <w:lvlJc w:val="left"/>
      <w:pPr>
        <w:ind w:left="643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3B244B"/>
    <w:multiLevelType w:val="hybridMultilevel"/>
    <w:tmpl w:val="FDA43AA8"/>
    <w:lvl w:ilvl="0" w:tplc="D3BA37B2">
      <w:start w:val="2"/>
      <w:numFmt w:val="decimal"/>
      <w:lvlText w:val="%1."/>
      <w:lvlJc w:val="left"/>
      <w:pPr>
        <w:ind w:left="720" w:hanging="360"/>
      </w:pPr>
      <w:rPr>
        <w:rFonts w:cs="Wingdings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930256">
    <w:abstractNumId w:val="14"/>
  </w:num>
  <w:num w:numId="2" w16cid:durableId="17222894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7953804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054128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6431915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29536784">
    <w:abstractNumId w:val="9"/>
  </w:num>
  <w:num w:numId="7" w16cid:durableId="583803009">
    <w:abstractNumId w:val="7"/>
  </w:num>
  <w:num w:numId="8" w16cid:durableId="511379565">
    <w:abstractNumId w:val="11"/>
  </w:num>
  <w:num w:numId="9" w16cid:durableId="1877233287">
    <w:abstractNumId w:val="1"/>
    <w:lvlOverride w:ilvl="0">
      <w:startOverride w:val="1"/>
    </w:lvlOverride>
  </w:num>
  <w:num w:numId="10" w16cid:durableId="2140831239">
    <w:abstractNumId w:val="19"/>
  </w:num>
  <w:num w:numId="11" w16cid:durableId="934947663">
    <w:abstractNumId w:val="22"/>
  </w:num>
  <w:num w:numId="12" w16cid:durableId="1388189385">
    <w:abstractNumId w:val="27"/>
  </w:num>
  <w:num w:numId="13" w16cid:durableId="516695863">
    <w:abstractNumId w:val="23"/>
  </w:num>
  <w:num w:numId="14" w16cid:durableId="1401438808">
    <w:abstractNumId w:val="21"/>
  </w:num>
  <w:num w:numId="15" w16cid:durableId="26151834">
    <w:abstractNumId w:val="15"/>
  </w:num>
  <w:num w:numId="16" w16cid:durableId="1251236393">
    <w:abstractNumId w:val="8"/>
  </w:num>
  <w:num w:numId="17" w16cid:durableId="2133670486">
    <w:abstractNumId w:val="3"/>
  </w:num>
  <w:num w:numId="18" w16cid:durableId="1442651315">
    <w:abstractNumId w:val="4"/>
  </w:num>
  <w:num w:numId="19" w16cid:durableId="847256224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20" w16cid:durableId="2141335685">
    <w:abstractNumId w:val="25"/>
  </w:num>
  <w:num w:numId="21" w16cid:durableId="159779212">
    <w:abstractNumId w:val="16"/>
  </w:num>
  <w:num w:numId="22" w16cid:durableId="150369084">
    <w:abstractNumId w:val="10"/>
  </w:num>
  <w:num w:numId="23" w16cid:durableId="1873153570">
    <w:abstractNumId w:val="14"/>
  </w:num>
  <w:num w:numId="24" w16cid:durableId="1905408663">
    <w:abstractNumId w:val="13"/>
  </w:num>
  <w:num w:numId="25" w16cid:durableId="722797694">
    <w:abstractNumId w:val="17"/>
  </w:num>
  <w:num w:numId="26" w16cid:durableId="1767774008">
    <w:abstractNumId w:val="5"/>
  </w:num>
  <w:num w:numId="27" w16cid:durableId="1868786650">
    <w:abstractNumId w:val="20"/>
  </w:num>
  <w:num w:numId="28" w16cid:durableId="1864635253">
    <w:abstractNumId w:val="24"/>
  </w:num>
  <w:num w:numId="29" w16cid:durableId="190798433">
    <w:abstractNumId w:val="26"/>
  </w:num>
  <w:num w:numId="30" w16cid:durableId="7860053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2DF8"/>
    <w:rsid w:val="00007CF3"/>
    <w:rsid w:val="000174A9"/>
    <w:rsid w:val="000244B3"/>
    <w:rsid w:val="00026758"/>
    <w:rsid w:val="00040366"/>
    <w:rsid w:val="00040441"/>
    <w:rsid w:val="00042C5E"/>
    <w:rsid w:val="000474C0"/>
    <w:rsid w:val="00050289"/>
    <w:rsid w:val="00050469"/>
    <w:rsid w:val="00052132"/>
    <w:rsid w:val="00061F20"/>
    <w:rsid w:val="00061FB4"/>
    <w:rsid w:val="00074F60"/>
    <w:rsid w:val="000758D1"/>
    <w:rsid w:val="00080D83"/>
    <w:rsid w:val="00082BD1"/>
    <w:rsid w:val="00083848"/>
    <w:rsid w:val="0009548F"/>
    <w:rsid w:val="000A04D8"/>
    <w:rsid w:val="000A6B6F"/>
    <w:rsid w:val="000B1083"/>
    <w:rsid w:val="000C225B"/>
    <w:rsid w:val="000C2C8E"/>
    <w:rsid w:val="000D1244"/>
    <w:rsid w:val="000D283E"/>
    <w:rsid w:val="000D3F86"/>
    <w:rsid w:val="000E0AC7"/>
    <w:rsid w:val="001012EC"/>
    <w:rsid w:val="00112ED4"/>
    <w:rsid w:val="00120588"/>
    <w:rsid w:val="00120971"/>
    <w:rsid w:val="001238E8"/>
    <w:rsid w:val="00124D4A"/>
    <w:rsid w:val="001304E7"/>
    <w:rsid w:val="00130B23"/>
    <w:rsid w:val="0014063D"/>
    <w:rsid w:val="00140E56"/>
    <w:rsid w:val="00142AC3"/>
    <w:rsid w:val="00151E37"/>
    <w:rsid w:val="00160310"/>
    <w:rsid w:val="00171785"/>
    <w:rsid w:val="00182A6B"/>
    <w:rsid w:val="00185DA7"/>
    <w:rsid w:val="001A099D"/>
    <w:rsid w:val="001A344D"/>
    <w:rsid w:val="001B0158"/>
    <w:rsid w:val="001B0543"/>
    <w:rsid w:val="001B20D2"/>
    <w:rsid w:val="001B210F"/>
    <w:rsid w:val="001B3F0D"/>
    <w:rsid w:val="001B5B25"/>
    <w:rsid w:val="001C19C7"/>
    <w:rsid w:val="001D0854"/>
    <w:rsid w:val="001E32CE"/>
    <w:rsid w:val="001E3C72"/>
    <w:rsid w:val="00204206"/>
    <w:rsid w:val="002052C5"/>
    <w:rsid w:val="002279F6"/>
    <w:rsid w:val="00241C1F"/>
    <w:rsid w:val="002425AE"/>
    <w:rsid w:val="00252ECC"/>
    <w:rsid w:val="00260C3C"/>
    <w:rsid w:val="002763A4"/>
    <w:rsid w:val="00284B7E"/>
    <w:rsid w:val="00285D69"/>
    <w:rsid w:val="002B33F1"/>
    <w:rsid w:val="002B3BFD"/>
    <w:rsid w:val="002C25CF"/>
    <w:rsid w:val="002C60BE"/>
    <w:rsid w:val="002C6347"/>
    <w:rsid w:val="002D25A3"/>
    <w:rsid w:val="002F00FC"/>
    <w:rsid w:val="002F391F"/>
    <w:rsid w:val="002F575F"/>
    <w:rsid w:val="003060F1"/>
    <w:rsid w:val="0031060F"/>
    <w:rsid w:val="00315901"/>
    <w:rsid w:val="00316B1F"/>
    <w:rsid w:val="003173FE"/>
    <w:rsid w:val="00320AAC"/>
    <w:rsid w:val="00325198"/>
    <w:rsid w:val="00332182"/>
    <w:rsid w:val="0033638D"/>
    <w:rsid w:val="003425E0"/>
    <w:rsid w:val="0035482A"/>
    <w:rsid w:val="003619F2"/>
    <w:rsid w:val="00362F69"/>
    <w:rsid w:val="00365820"/>
    <w:rsid w:val="00374749"/>
    <w:rsid w:val="0038260C"/>
    <w:rsid w:val="00383C85"/>
    <w:rsid w:val="00387AAD"/>
    <w:rsid w:val="00387D95"/>
    <w:rsid w:val="003920E6"/>
    <w:rsid w:val="003936CA"/>
    <w:rsid w:val="00394404"/>
    <w:rsid w:val="00396256"/>
    <w:rsid w:val="003967E0"/>
    <w:rsid w:val="003A0CF6"/>
    <w:rsid w:val="003A6996"/>
    <w:rsid w:val="003B1D8A"/>
    <w:rsid w:val="003C554F"/>
    <w:rsid w:val="003C781A"/>
    <w:rsid w:val="003E7FDA"/>
    <w:rsid w:val="0040149C"/>
    <w:rsid w:val="004018AA"/>
    <w:rsid w:val="00404395"/>
    <w:rsid w:val="00414478"/>
    <w:rsid w:val="00415778"/>
    <w:rsid w:val="00420D65"/>
    <w:rsid w:val="00422919"/>
    <w:rsid w:val="00424662"/>
    <w:rsid w:val="00424BE2"/>
    <w:rsid w:val="00427695"/>
    <w:rsid w:val="00460BD4"/>
    <w:rsid w:val="00461B3F"/>
    <w:rsid w:val="00464146"/>
    <w:rsid w:val="004763F1"/>
    <w:rsid w:val="00476E30"/>
    <w:rsid w:val="00487BBA"/>
    <w:rsid w:val="00492BD3"/>
    <w:rsid w:val="004B70BD"/>
    <w:rsid w:val="004B74A6"/>
    <w:rsid w:val="004C074F"/>
    <w:rsid w:val="004C61B9"/>
    <w:rsid w:val="004D3F2F"/>
    <w:rsid w:val="004D7DE2"/>
    <w:rsid w:val="004E7FA7"/>
    <w:rsid w:val="004F1CFB"/>
    <w:rsid w:val="004F63DD"/>
    <w:rsid w:val="004F6711"/>
    <w:rsid w:val="00501EE1"/>
    <w:rsid w:val="00513910"/>
    <w:rsid w:val="00517B85"/>
    <w:rsid w:val="00517DBE"/>
    <w:rsid w:val="0052111D"/>
    <w:rsid w:val="0052551F"/>
    <w:rsid w:val="005338C1"/>
    <w:rsid w:val="005415D9"/>
    <w:rsid w:val="005416F8"/>
    <w:rsid w:val="00550A14"/>
    <w:rsid w:val="00553A9D"/>
    <w:rsid w:val="0055657D"/>
    <w:rsid w:val="00560161"/>
    <w:rsid w:val="00572E22"/>
    <w:rsid w:val="00574346"/>
    <w:rsid w:val="005760A9"/>
    <w:rsid w:val="00580C4F"/>
    <w:rsid w:val="0058141C"/>
    <w:rsid w:val="00581FDA"/>
    <w:rsid w:val="00583573"/>
    <w:rsid w:val="00594464"/>
    <w:rsid w:val="005E074A"/>
    <w:rsid w:val="005F0860"/>
    <w:rsid w:val="005F13D5"/>
    <w:rsid w:val="0060403F"/>
    <w:rsid w:val="00604CCA"/>
    <w:rsid w:val="006070F8"/>
    <w:rsid w:val="006115BA"/>
    <w:rsid w:val="00622781"/>
    <w:rsid w:val="006233CA"/>
    <w:rsid w:val="0062456B"/>
    <w:rsid w:val="00635F27"/>
    <w:rsid w:val="00640BFF"/>
    <w:rsid w:val="0064625C"/>
    <w:rsid w:val="0064681B"/>
    <w:rsid w:val="006565B3"/>
    <w:rsid w:val="00663241"/>
    <w:rsid w:val="00664787"/>
    <w:rsid w:val="0066560D"/>
    <w:rsid w:val="00672DDC"/>
    <w:rsid w:val="00693DE5"/>
    <w:rsid w:val="0069621B"/>
    <w:rsid w:val="006A4168"/>
    <w:rsid w:val="006A582A"/>
    <w:rsid w:val="006B0AEE"/>
    <w:rsid w:val="006B2300"/>
    <w:rsid w:val="006B4267"/>
    <w:rsid w:val="006B7FD9"/>
    <w:rsid w:val="006C1866"/>
    <w:rsid w:val="006D4EDB"/>
    <w:rsid w:val="006D587B"/>
    <w:rsid w:val="006E16F7"/>
    <w:rsid w:val="006E2860"/>
    <w:rsid w:val="006F209E"/>
    <w:rsid w:val="006F4A68"/>
    <w:rsid w:val="00702A8D"/>
    <w:rsid w:val="0070793F"/>
    <w:rsid w:val="0071169D"/>
    <w:rsid w:val="00727F94"/>
    <w:rsid w:val="007337EB"/>
    <w:rsid w:val="00745D18"/>
    <w:rsid w:val="007628AB"/>
    <w:rsid w:val="007664BF"/>
    <w:rsid w:val="00776530"/>
    <w:rsid w:val="00781398"/>
    <w:rsid w:val="00786DD1"/>
    <w:rsid w:val="007905EC"/>
    <w:rsid w:val="00791E8E"/>
    <w:rsid w:val="00793D0F"/>
    <w:rsid w:val="007A0109"/>
    <w:rsid w:val="007A446C"/>
    <w:rsid w:val="007B07A5"/>
    <w:rsid w:val="007B227C"/>
    <w:rsid w:val="007B2500"/>
    <w:rsid w:val="007C15EB"/>
    <w:rsid w:val="007D61D6"/>
    <w:rsid w:val="007E0B61"/>
    <w:rsid w:val="007E1B19"/>
    <w:rsid w:val="007E48AD"/>
    <w:rsid w:val="007E7F60"/>
    <w:rsid w:val="007F3623"/>
    <w:rsid w:val="008046F3"/>
    <w:rsid w:val="00822B63"/>
    <w:rsid w:val="00825E4C"/>
    <w:rsid w:val="008272A2"/>
    <w:rsid w:val="00827311"/>
    <w:rsid w:val="00834BB4"/>
    <w:rsid w:val="00835187"/>
    <w:rsid w:val="00835DB7"/>
    <w:rsid w:val="0084174B"/>
    <w:rsid w:val="00845EB8"/>
    <w:rsid w:val="00856BEA"/>
    <w:rsid w:val="008606CC"/>
    <w:rsid w:val="00865287"/>
    <w:rsid w:val="00873501"/>
    <w:rsid w:val="00876326"/>
    <w:rsid w:val="0089016C"/>
    <w:rsid w:val="008918D7"/>
    <w:rsid w:val="00892503"/>
    <w:rsid w:val="008945D9"/>
    <w:rsid w:val="008B1DA8"/>
    <w:rsid w:val="008B5840"/>
    <w:rsid w:val="008C5429"/>
    <w:rsid w:val="008D7075"/>
    <w:rsid w:val="008E7ECA"/>
    <w:rsid w:val="008F22C3"/>
    <w:rsid w:val="008F4418"/>
    <w:rsid w:val="008F4ED6"/>
    <w:rsid w:val="00902ABB"/>
    <w:rsid w:val="00904B41"/>
    <w:rsid w:val="009131AC"/>
    <w:rsid w:val="0091593B"/>
    <w:rsid w:val="009175DB"/>
    <w:rsid w:val="00917D96"/>
    <w:rsid w:val="0092162E"/>
    <w:rsid w:val="00923168"/>
    <w:rsid w:val="00940DE2"/>
    <w:rsid w:val="00950267"/>
    <w:rsid w:val="00954E8A"/>
    <w:rsid w:val="00965359"/>
    <w:rsid w:val="00976B69"/>
    <w:rsid w:val="00977D97"/>
    <w:rsid w:val="00992FE4"/>
    <w:rsid w:val="009A0A54"/>
    <w:rsid w:val="009A2271"/>
    <w:rsid w:val="009A7609"/>
    <w:rsid w:val="009B1DD3"/>
    <w:rsid w:val="009C5E9D"/>
    <w:rsid w:val="009D70B0"/>
    <w:rsid w:val="009D71C1"/>
    <w:rsid w:val="009E30F7"/>
    <w:rsid w:val="009E3E19"/>
    <w:rsid w:val="009E48C8"/>
    <w:rsid w:val="009F11BE"/>
    <w:rsid w:val="009F2CF0"/>
    <w:rsid w:val="009F2DF8"/>
    <w:rsid w:val="00A00ECD"/>
    <w:rsid w:val="00A04690"/>
    <w:rsid w:val="00A05B17"/>
    <w:rsid w:val="00A05D23"/>
    <w:rsid w:val="00A102DB"/>
    <w:rsid w:val="00A22ECD"/>
    <w:rsid w:val="00A40DD3"/>
    <w:rsid w:val="00A44F5A"/>
    <w:rsid w:val="00A67E10"/>
    <w:rsid w:val="00A725B1"/>
    <w:rsid w:val="00A82DB4"/>
    <w:rsid w:val="00A8311B"/>
    <w:rsid w:val="00A9478A"/>
    <w:rsid w:val="00A95599"/>
    <w:rsid w:val="00AA73DE"/>
    <w:rsid w:val="00AA7669"/>
    <w:rsid w:val="00AD1EFE"/>
    <w:rsid w:val="00AD37F3"/>
    <w:rsid w:val="00AD47BC"/>
    <w:rsid w:val="00AD4B6B"/>
    <w:rsid w:val="00AE07E7"/>
    <w:rsid w:val="00AE46B0"/>
    <w:rsid w:val="00B01F08"/>
    <w:rsid w:val="00B10C19"/>
    <w:rsid w:val="00B14229"/>
    <w:rsid w:val="00B15246"/>
    <w:rsid w:val="00B16E8F"/>
    <w:rsid w:val="00B30401"/>
    <w:rsid w:val="00B304B1"/>
    <w:rsid w:val="00B352E9"/>
    <w:rsid w:val="00B42172"/>
    <w:rsid w:val="00B44B0C"/>
    <w:rsid w:val="00B6637D"/>
    <w:rsid w:val="00B712D3"/>
    <w:rsid w:val="00B77BE6"/>
    <w:rsid w:val="00B81584"/>
    <w:rsid w:val="00B86E1E"/>
    <w:rsid w:val="00B964D4"/>
    <w:rsid w:val="00BA48C6"/>
    <w:rsid w:val="00BB0739"/>
    <w:rsid w:val="00BB48CD"/>
    <w:rsid w:val="00BB76D0"/>
    <w:rsid w:val="00BC363C"/>
    <w:rsid w:val="00BD0EEB"/>
    <w:rsid w:val="00BE3096"/>
    <w:rsid w:val="00BF1D24"/>
    <w:rsid w:val="00C165B9"/>
    <w:rsid w:val="00C35CAE"/>
    <w:rsid w:val="00C35D11"/>
    <w:rsid w:val="00C4699E"/>
    <w:rsid w:val="00C55121"/>
    <w:rsid w:val="00C62C24"/>
    <w:rsid w:val="00C635B6"/>
    <w:rsid w:val="00C6467E"/>
    <w:rsid w:val="00C72103"/>
    <w:rsid w:val="00C768A9"/>
    <w:rsid w:val="00C871C4"/>
    <w:rsid w:val="00CB072F"/>
    <w:rsid w:val="00CB71D1"/>
    <w:rsid w:val="00CC32ED"/>
    <w:rsid w:val="00CD1AD9"/>
    <w:rsid w:val="00CD2194"/>
    <w:rsid w:val="00CD3B28"/>
    <w:rsid w:val="00CE005B"/>
    <w:rsid w:val="00CE75DD"/>
    <w:rsid w:val="00CF2AD3"/>
    <w:rsid w:val="00CF3C09"/>
    <w:rsid w:val="00CF4CB1"/>
    <w:rsid w:val="00CF5E00"/>
    <w:rsid w:val="00D0361A"/>
    <w:rsid w:val="00D07E15"/>
    <w:rsid w:val="00D135F0"/>
    <w:rsid w:val="00D14783"/>
    <w:rsid w:val="00D26A08"/>
    <w:rsid w:val="00D3003B"/>
    <w:rsid w:val="00D30ADD"/>
    <w:rsid w:val="00D35DB0"/>
    <w:rsid w:val="00D42DA2"/>
    <w:rsid w:val="00D42F7D"/>
    <w:rsid w:val="00D43A0D"/>
    <w:rsid w:val="00D44807"/>
    <w:rsid w:val="00D46867"/>
    <w:rsid w:val="00D526F3"/>
    <w:rsid w:val="00D562E6"/>
    <w:rsid w:val="00D63A72"/>
    <w:rsid w:val="00D7116B"/>
    <w:rsid w:val="00D71253"/>
    <w:rsid w:val="00DA2034"/>
    <w:rsid w:val="00DB0617"/>
    <w:rsid w:val="00DB54D5"/>
    <w:rsid w:val="00DB7CAB"/>
    <w:rsid w:val="00DC1BF7"/>
    <w:rsid w:val="00DC4049"/>
    <w:rsid w:val="00DC733E"/>
    <w:rsid w:val="00DD05A1"/>
    <w:rsid w:val="00DE7D9A"/>
    <w:rsid w:val="00DF57BE"/>
    <w:rsid w:val="00DF6AC6"/>
    <w:rsid w:val="00DF7DB0"/>
    <w:rsid w:val="00E06500"/>
    <w:rsid w:val="00E11782"/>
    <w:rsid w:val="00E166AD"/>
    <w:rsid w:val="00E2092F"/>
    <w:rsid w:val="00E30AE9"/>
    <w:rsid w:val="00E52D72"/>
    <w:rsid w:val="00E54400"/>
    <w:rsid w:val="00E57060"/>
    <w:rsid w:val="00E65AF8"/>
    <w:rsid w:val="00E70096"/>
    <w:rsid w:val="00E72FBD"/>
    <w:rsid w:val="00E75D7B"/>
    <w:rsid w:val="00E829CA"/>
    <w:rsid w:val="00E84AD6"/>
    <w:rsid w:val="00E87616"/>
    <w:rsid w:val="00E90547"/>
    <w:rsid w:val="00E93098"/>
    <w:rsid w:val="00EA0008"/>
    <w:rsid w:val="00EA1114"/>
    <w:rsid w:val="00EA267B"/>
    <w:rsid w:val="00EA3255"/>
    <w:rsid w:val="00EA5C16"/>
    <w:rsid w:val="00EB45C2"/>
    <w:rsid w:val="00EB5B93"/>
    <w:rsid w:val="00EB696B"/>
    <w:rsid w:val="00EC6BBC"/>
    <w:rsid w:val="00ED2D5E"/>
    <w:rsid w:val="00EF000D"/>
    <w:rsid w:val="00EF0820"/>
    <w:rsid w:val="00F00F03"/>
    <w:rsid w:val="00F0474F"/>
    <w:rsid w:val="00F05544"/>
    <w:rsid w:val="00F23BF4"/>
    <w:rsid w:val="00F24EF0"/>
    <w:rsid w:val="00F323B5"/>
    <w:rsid w:val="00F35D04"/>
    <w:rsid w:val="00F41C5E"/>
    <w:rsid w:val="00F45D73"/>
    <w:rsid w:val="00F47361"/>
    <w:rsid w:val="00F513AD"/>
    <w:rsid w:val="00F54263"/>
    <w:rsid w:val="00F545A3"/>
    <w:rsid w:val="00F55175"/>
    <w:rsid w:val="00F601FC"/>
    <w:rsid w:val="00F96757"/>
    <w:rsid w:val="00F96AC9"/>
    <w:rsid w:val="00FA5BBA"/>
    <w:rsid w:val="00FA7D89"/>
    <w:rsid w:val="00FB0F02"/>
    <w:rsid w:val="00FB5706"/>
    <w:rsid w:val="00FB5DFC"/>
    <w:rsid w:val="00FB5E85"/>
    <w:rsid w:val="00FC2A99"/>
    <w:rsid w:val="00FC5982"/>
    <w:rsid w:val="00FD1903"/>
    <w:rsid w:val="00FE06F5"/>
    <w:rsid w:val="00FF3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DAEE8E1"/>
  <w15:docId w15:val="{C8BE89B3-ADEC-4E06-B0AD-6447C9BEB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17D96"/>
    <w:rPr>
      <w:rFonts w:ascii="Arial" w:hAnsi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40DE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CF4CB1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16E8F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rsid w:val="00AE46B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AE46B0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List Paragraph,2 heading,A_wyliczenie,K-P_odwolanie,Akapit z listą5,maz_wyliczenie,opis dzialania,CW_Lista,mm,naglowek,T_SZ_List Paragraph"/>
    <w:basedOn w:val="Normalny"/>
    <w:link w:val="AkapitzlistZnak"/>
    <w:uiPriority w:val="99"/>
    <w:qFormat/>
    <w:rsid w:val="00AA73DE"/>
    <w:pPr>
      <w:ind w:left="720"/>
      <w:contextualSpacing/>
    </w:pPr>
  </w:style>
  <w:style w:type="character" w:styleId="Hipercze">
    <w:name w:val="Hyperlink"/>
    <w:basedOn w:val="Domylnaczcionkaakapitu"/>
    <w:uiPriority w:val="99"/>
    <w:rsid w:val="00415778"/>
    <w:rPr>
      <w:color w:val="0563C1" w:themeColor="hyperlink"/>
      <w:u w:val="single"/>
    </w:rPr>
  </w:style>
  <w:style w:type="character" w:styleId="Tekstzastpczy">
    <w:name w:val="Placeholder Text"/>
    <w:basedOn w:val="Domylnaczcionkaakapitu"/>
    <w:uiPriority w:val="99"/>
    <w:semiHidden/>
    <w:rsid w:val="0084174B"/>
    <w:rPr>
      <w:color w:val="808080"/>
    </w:rPr>
  </w:style>
  <w:style w:type="character" w:customStyle="1" w:styleId="Nagwek1Znak">
    <w:name w:val="Nagłówek 1 Znak"/>
    <w:basedOn w:val="Domylnaczcionkaakapitu"/>
    <w:link w:val="Nagwek1"/>
    <w:rsid w:val="00940DE2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940DE2"/>
    <w:pPr>
      <w:spacing w:line="276" w:lineRule="auto"/>
      <w:outlineLvl w:val="9"/>
    </w:pPr>
    <w:rPr>
      <w:rFonts w:ascii="Arial" w:eastAsia="Times New Roman" w:hAnsi="Arial" w:cs="Times New Roman"/>
      <w:color w:val="A5A5A5"/>
      <w:lang w:eastAsia="en-US"/>
    </w:rPr>
  </w:style>
  <w:style w:type="paragraph" w:customStyle="1" w:styleId="western">
    <w:name w:val="western"/>
    <w:basedOn w:val="Normalny"/>
    <w:rsid w:val="005E074A"/>
    <w:pPr>
      <w:spacing w:before="100" w:beforeAutospacing="1" w:after="100" w:afterAutospacing="1" w:line="360" w:lineRule="auto"/>
      <w:jc w:val="both"/>
    </w:pPr>
    <w:rPr>
      <w:rFonts w:ascii="Times New Roman" w:hAnsi="Times New Roman"/>
      <w:sz w:val="28"/>
      <w:szCs w:val="28"/>
    </w:rPr>
  </w:style>
  <w:style w:type="paragraph" w:customStyle="1" w:styleId="Default">
    <w:name w:val="Default"/>
    <w:qFormat/>
    <w:rsid w:val="00427695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D562E6"/>
    <w:rPr>
      <w:rFonts w:ascii="Arial" w:hAnsi="Arial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CF4CB1"/>
    <w:rPr>
      <w:rFonts w:asciiTheme="majorHAnsi" w:eastAsiaTheme="majorEastAsia" w:hAnsiTheme="majorHAnsi" w:cstheme="majorBidi"/>
      <w:b/>
      <w:bCs/>
      <w:color w:val="5B9BD5" w:themeColor="accent1"/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CF4CB1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W-Domylnie">
    <w:name w:val="WW-Domyślnie"/>
    <w:qFormat/>
    <w:rsid w:val="00CF4CB1"/>
    <w:pPr>
      <w:widowControl w:val="0"/>
      <w:suppressAutoHyphens/>
    </w:pPr>
    <w:rPr>
      <w:rFonts w:cs="Wingdings"/>
      <w:color w:val="000000"/>
      <w:sz w:val="24"/>
      <w:lang w:eastAsia="ar-SA"/>
    </w:rPr>
  </w:style>
  <w:style w:type="paragraph" w:styleId="Bezodstpw">
    <w:name w:val="No Spacing"/>
    <w:link w:val="BezodstpwZnak"/>
    <w:uiPriority w:val="1"/>
    <w:qFormat/>
    <w:rsid w:val="00CF4CB1"/>
    <w:rPr>
      <w:rFonts w:ascii="Arial" w:hAnsi="Arial"/>
      <w:sz w:val="24"/>
      <w:szCs w:val="24"/>
    </w:rPr>
  </w:style>
  <w:style w:type="character" w:customStyle="1" w:styleId="BezodstpwZnak">
    <w:name w:val="Bez odstępów Znak"/>
    <w:link w:val="Bezodstpw"/>
    <w:uiPriority w:val="1"/>
    <w:rsid w:val="00CF4CB1"/>
    <w:rPr>
      <w:rFonts w:ascii="Arial" w:hAnsi="Arial"/>
      <w:sz w:val="24"/>
      <w:szCs w:val="24"/>
    </w:rPr>
  </w:style>
  <w:style w:type="paragraph" w:styleId="Legenda">
    <w:name w:val="caption"/>
    <w:basedOn w:val="Normalny"/>
    <w:next w:val="Normalny"/>
    <w:qFormat/>
    <w:rsid w:val="00CF4CB1"/>
    <w:rPr>
      <w:rFonts w:ascii="Courier New" w:hAnsi="Courier New"/>
      <w:b/>
      <w:szCs w:val="20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CW_Lista Znak,mm Znak,naglowek Znak,T_SZ_List Paragraph Znak"/>
    <w:link w:val="Akapitzlist"/>
    <w:uiPriority w:val="99"/>
    <w:qFormat/>
    <w:locked/>
    <w:rsid w:val="00CF4CB1"/>
    <w:rPr>
      <w:rFonts w:ascii="Arial" w:hAnsi="Arial"/>
      <w:sz w:val="24"/>
      <w:szCs w:val="24"/>
    </w:rPr>
  </w:style>
  <w:style w:type="paragraph" w:customStyle="1" w:styleId="Tekstpodstawowywcity31">
    <w:name w:val="Tekst podstawowy wcięty 31"/>
    <w:basedOn w:val="Normalny"/>
    <w:rsid w:val="00CF4CB1"/>
    <w:pPr>
      <w:suppressAutoHyphens/>
      <w:spacing w:after="120"/>
      <w:ind w:left="283"/>
    </w:pPr>
    <w:rPr>
      <w:rFonts w:ascii="Times New Roman" w:hAnsi="Times New Roman"/>
      <w:sz w:val="16"/>
      <w:szCs w:val="16"/>
      <w:lang w:eastAsia="ar-SA"/>
    </w:rPr>
  </w:style>
  <w:style w:type="character" w:customStyle="1" w:styleId="markedcontent">
    <w:name w:val="markedcontent"/>
    <w:basedOn w:val="Domylnaczcionkaakapitu"/>
    <w:uiPriority w:val="99"/>
    <w:rsid w:val="00CF4CB1"/>
  </w:style>
  <w:style w:type="character" w:styleId="Pogrubienie">
    <w:name w:val="Strong"/>
    <w:basedOn w:val="Domylnaczcionkaakapitu"/>
    <w:uiPriority w:val="22"/>
    <w:qFormat/>
    <w:rsid w:val="00CF4CB1"/>
    <w:rPr>
      <w:b/>
      <w:bCs/>
    </w:rPr>
  </w:style>
  <w:style w:type="character" w:customStyle="1" w:styleId="t286pc">
    <w:name w:val="t286pc"/>
    <w:basedOn w:val="Domylnaczcionkaakapitu"/>
    <w:rsid w:val="00CF4CB1"/>
  </w:style>
  <w:style w:type="paragraph" w:customStyle="1" w:styleId="v1msonormal">
    <w:name w:val="v1msonormal"/>
    <w:basedOn w:val="Normalny"/>
    <w:rsid w:val="00CF4CB1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ZMOKU">
    <w:name w:val="ZMOKU"/>
    <w:basedOn w:val="Normalny"/>
    <w:rsid w:val="00CF4CB1"/>
    <w:pPr>
      <w:widowControl w:val="0"/>
      <w:shd w:val="clear" w:color="auto" w:fill="FFFFFF"/>
      <w:suppressAutoHyphens/>
      <w:autoSpaceDE w:val="0"/>
      <w:spacing w:before="120" w:after="120"/>
      <w:jc w:val="both"/>
    </w:pPr>
    <w:rPr>
      <w:rFonts w:ascii="Times New Roman" w:eastAsia="Arial" w:hAnsi="Times New Roman" w:cs="Arial"/>
      <w:color w:val="000000"/>
      <w:kern w:val="2"/>
      <w:lang w:eastAsia="zh-CN" w:bidi="hi-IN"/>
    </w:rPr>
  </w:style>
  <w:style w:type="character" w:customStyle="1" w:styleId="lrzxr">
    <w:name w:val="lrzxr"/>
    <w:basedOn w:val="Domylnaczcionkaakapitu"/>
    <w:rsid w:val="00CF4C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346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cygert\Downloads\listownik-Pomorskie-FE-UMWP-UE-EFS-RPO2014-2020-2015%20(1)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FE2B9FD-526B-4AE4-84FB-493D460C85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listownik-Pomorskie-FE-UMWP-UE-EFS-RPO2014-2020-2015 (1).dot</Template>
  <TotalTime>2</TotalTime>
  <Pages>7</Pages>
  <Words>1402</Words>
  <Characters>8413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9796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DEFS - Cygert Piotr</dc:creator>
  <cp:lastModifiedBy>Aldona Chwarzyńska</cp:lastModifiedBy>
  <cp:revision>2</cp:revision>
  <cp:lastPrinted>2026-06-08T05:39:00Z</cp:lastPrinted>
  <dcterms:created xsi:type="dcterms:W3CDTF">2026-06-08T10:41:00Z</dcterms:created>
  <dcterms:modified xsi:type="dcterms:W3CDTF">2026-06-08T10:41:00Z</dcterms:modified>
</cp:coreProperties>
</file>