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CB1" w:rsidRPr="00197F41" w:rsidRDefault="00CF4CB1" w:rsidP="002F007D">
      <w:pPr>
        <w:pStyle w:val="Nagwek3"/>
        <w:suppressAutoHyphens/>
        <w:spacing w:before="0" w:line="360" w:lineRule="auto"/>
        <w:jc w:val="right"/>
        <w:rPr>
          <w:rFonts w:ascii="Times New Roman" w:hAnsi="Times New Roman"/>
          <w:b w:val="0"/>
          <w:i/>
          <w:color w:val="000000" w:themeColor="text1"/>
        </w:rPr>
      </w:pPr>
      <w:r w:rsidRPr="00197F41">
        <w:rPr>
          <w:rFonts w:ascii="Times New Roman" w:hAnsi="Times New Roman"/>
          <w:b w:val="0"/>
          <w:i/>
          <w:color w:val="000000" w:themeColor="text1"/>
        </w:rPr>
        <w:t xml:space="preserve">Załącznik nr </w:t>
      </w:r>
      <w:r>
        <w:rPr>
          <w:rFonts w:ascii="Times New Roman" w:hAnsi="Times New Roman"/>
          <w:b w:val="0"/>
          <w:i/>
          <w:color w:val="000000" w:themeColor="text1"/>
        </w:rPr>
        <w:t>1</w:t>
      </w:r>
      <w:r w:rsidRPr="00197F41">
        <w:rPr>
          <w:rFonts w:ascii="Times New Roman" w:hAnsi="Times New Roman"/>
          <w:b w:val="0"/>
          <w:i/>
          <w:color w:val="000000" w:themeColor="text1"/>
        </w:rPr>
        <w:t xml:space="preserve"> do zapytania ofertowego</w:t>
      </w: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CF4CB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120588" w:rsidRPr="00197F41" w:rsidRDefault="00120588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CF4CB1" w:rsidRPr="00197F41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197F41">
        <w:rPr>
          <w:color w:val="000000" w:themeColor="text1"/>
        </w:rPr>
        <w:t xml:space="preserve"> </w:t>
      </w:r>
      <w:r w:rsidRPr="00197F41">
        <w:rPr>
          <w:rFonts w:ascii="Times New Roman" w:hAnsi="Times New Roman"/>
          <w:color w:val="000000" w:themeColor="text1"/>
        </w:rPr>
        <w:t xml:space="preserve">(pieczęć adresowa </w:t>
      </w:r>
      <w:r>
        <w:rPr>
          <w:rFonts w:ascii="Times New Roman" w:hAnsi="Times New Roman"/>
          <w:color w:val="000000" w:themeColor="text1"/>
        </w:rPr>
        <w:t>Wykonawcy</w:t>
      </w:r>
      <w:r w:rsidRPr="00197F41">
        <w:rPr>
          <w:rFonts w:ascii="Times New Roman" w:hAnsi="Times New Roman"/>
          <w:color w:val="000000" w:themeColor="text1"/>
        </w:rPr>
        <w:t>/imię/nazwisko/adres/telefon/e-mail)</w:t>
      </w: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:rsidR="00CF4CB1" w:rsidRPr="00422919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:rsidR="00CF4CB1" w:rsidRPr="00410483" w:rsidRDefault="00CF4CB1" w:rsidP="00CF4CB1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  <w:r w:rsidRPr="00410483">
        <w:rPr>
          <w:rFonts w:cs="Times New Roman"/>
          <w:color w:val="FF0000"/>
          <w:sz w:val="22"/>
          <w:szCs w:val="22"/>
        </w:rPr>
        <w:t xml:space="preserve">               </w:t>
      </w:r>
    </w:p>
    <w:p w:rsidR="00CF4CB1" w:rsidRPr="00120588" w:rsidRDefault="00CF4CB1" w:rsidP="00CF4CB1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120588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:rsidR="00CF4CB1" w:rsidRPr="00120588" w:rsidRDefault="00CF4CB1" w:rsidP="00CF4CB1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:rsidR="00CF4CB1" w:rsidRPr="00120588" w:rsidRDefault="00CF4CB1" w:rsidP="00CF4CB1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:rsidR="00CF4CB1" w:rsidRPr="00120588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120588">
        <w:rPr>
          <w:rFonts w:ascii="Times New Roman" w:hAnsi="Times New Roman"/>
          <w:b/>
          <w:color w:val="000000" w:themeColor="text1"/>
        </w:rPr>
        <w:t>1.</w:t>
      </w:r>
      <w:r w:rsidRPr="00120588">
        <w:rPr>
          <w:rFonts w:ascii="Times New Roman" w:hAnsi="Times New Roman"/>
          <w:color w:val="000000" w:themeColor="text1"/>
        </w:rPr>
        <w:t xml:space="preserve"> W odpowiedzi na zapytanie ofertowe nr ……………………… z dnia …………………………. </w:t>
      </w:r>
      <w:r w:rsidR="00C871C4" w:rsidRPr="00120588">
        <w:rPr>
          <w:rFonts w:ascii="Times New Roman" w:hAnsi="Times New Roman"/>
          <w:b/>
          <w:color w:val="000000" w:themeColor="text1"/>
          <w:sz w:val="22"/>
          <w:szCs w:val="22"/>
        </w:rPr>
        <w:t xml:space="preserve">w </w:t>
      </w:r>
      <w:r w:rsidR="001E32CE" w:rsidRPr="00120588">
        <w:rPr>
          <w:rFonts w:ascii="Times New Roman" w:hAnsi="Times New Roman"/>
          <w:b/>
          <w:color w:val="000000" w:themeColor="text1"/>
          <w:sz w:val="22"/>
          <w:szCs w:val="22"/>
        </w:rPr>
        <w:t>łącznej kwocie</w:t>
      </w:r>
      <w:r w:rsidR="00C871C4" w:rsidRPr="00120588">
        <w:rPr>
          <w:rFonts w:ascii="Times New Roman" w:hAnsi="Times New Roman"/>
          <w:color w:val="000000" w:themeColor="text1"/>
        </w:rPr>
        <w:t xml:space="preserve"> </w:t>
      </w:r>
      <w:r w:rsidRPr="00120588">
        <w:rPr>
          <w:rFonts w:ascii="Times New Roman" w:hAnsi="Times New Roman"/>
          <w:color w:val="000000" w:themeColor="text1"/>
        </w:rPr>
        <w:t xml:space="preserve">na </w:t>
      </w:r>
      <w:r w:rsidR="00513910" w:rsidRPr="007962F1">
        <w:rPr>
          <w:rFonts w:ascii="Times New Roman" w:eastAsia="Calibri" w:hAnsi="Times New Roman"/>
          <w:b/>
          <w:color w:val="000000" w:themeColor="text1"/>
        </w:rPr>
        <w:t>Świadczenie</w:t>
      </w:r>
      <w:r w:rsidR="0089016C" w:rsidRPr="007962F1">
        <w:rPr>
          <w:rFonts w:ascii="Times New Roman" w:eastAsia="Calibri" w:hAnsi="Times New Roman"/>
          <w:b/>
          <w:color w:val="000000" w:themeColor="text1"/>
        </w:rPr>
        <w:t xml:space="preserve"> </w:t>
      </w:r>
      <w:r w:rsidR="00513910" w:rsidRPr="007962F1">
        <w:rPr>
          <w:rFonts w:ascii="Times New Roman" w:eastAsia="Calibri" w:hAnsi="Times New Roman"/>
          <w:b/>
          <w:color w:val="000000" w:themeColor="text1"/>
        </w:rPr>
        <w:t>usługi pedagogicznej</w:t>
      </w:r>
      <w:r w:rsidR="00513910" w:rsidRPr="00120588">
        <w:rPr>
          <w:rFonts w:ascii="Times New Roman" w:eastAsia="Calibri" w:hAnsi="Times New Roman"/>
          <w:color w:val="000000" w:themeColor="text1"/>
        </w:rPr>
        <w:t xml:space="preserve"> na rzecz uczestników projektu „Centralnie Rodzina”</w:t>
      </w:r>
      <w:r w:rsidR="00C871C4" w:rsidRPr="00120588">
        <w:rPr>
          <w:rFonts w:ascii="Times New Roman" w:hAnsi="Times New Roman"/>
          <w:color w:val="000000" w:themeColor="text1"/>
        </w:rPr>
        <w:t xml:space="preserve"> </w:t>
      </w:r>
      <w:r w:rsidRPr="00120588">
        <w:rPr>
          <w:rFonts w:ascii="Times New Roman" w:hAnsi="Times New Roman"/>
          <w:color w:val="000000" w:themeColor="text1"/>
        </w:rPr>
        <w:t>na niżej wymienionych warunkach:</w:t>
      </w:r>
    </w:p>
    <w:p w:rsidR="00CF4CB1" w:rsidRPr="00120588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16"/>
          <w:szCs w:val="16"/>
        </w:rPr>
      </w:pPr>
    </w:p>
    <w:p w:rsidR="00CF4CB1" w:rsidRPr="00120588" w:rsidRDefault="00CF4CB1" w:rsidP="00DD05A1">
      <w:pPr>
        <w:pStyle w:val="WW-Domylnie"/>
        <w:spacing w:after="100" w:afterAutospacing="1"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120588">
        <w:rPr>
          <w:rFonts w:eastAsia="Calibri"/>
          <w:color w:val="000000" w:themeColor="text1"/>
          <w:sz w:val="22"/>
          <w:szCs w:val="22"/>
          <w:lang w:eastAsia="en-US"/>
        </w:rPr>
        <w:t>netto………………………</w:t>
      </w:r>
      <w:r w:rsidR="00AD47BC" w:rsidRPr="00120588">
        <w:rPr>
          <w:rFonts w:eastAsia="Calibri"/>
          <w:color w:val="000000" w:themeColor="text1"/>
          <w:sz w:val="22"/>
          <w:szCs w:val="22"/>
          <w:lang w:eastAsia="en-US"/>
        </w:rPr>
        <w:t>…………………………………………………………………………….</w:t>
      </w:r>
      <w:r w:rsidRPr="00120588">
        <w:rPr>
          <w:rFonts w:eastAsia="Calibri"/>
          <w:color w:val="000000" w:themeColor="text1"/>
          <w:sz w:val="22"/>
          <w:szCs w:val="22"/>
          <w:lang w:eastAsia="en-US"/>
        </w:rPr>
        <w:t>, brutto……………………………</w:t>
      </w:r>
      <w:r w:rsidR="00AD47BC" w:rsidRPr="00120588">
        <w:rPr>
          <w:rFonts w:eastAsia="Calibri"/>
          <w:color w:val="000000" w:themeColor="text1"/>
          <w:sz w:val="22"/>
          <w:szCs w:val="22"/>
          <w:lang w:eastAsia="en-US"/>
        </w:rPr>
        <w:t>………………………………………………….…………..………</w:t>
      </w:r>
      <w:r w:rsidRPr="00120588">
        <w:rPr>
          <w:rFonts w:eastAsia="Calibri"/>
          <w:color w:val="000000" w:themeColor="text1"/>
          <w:sz w:val="22"/>
          <w:szCs w:val="22"/>
          <w:lang w:eastAsia="en-US"/>
        </w:rPr>
        <w:t>, (słownie)…………………….</w:t>
      </w:r>
      <w:r w:rsidR="00AD47BC" w:rsidRPr="00120588">
        <w:rPr>
          <w:rFonts w:eastAsia="Calibri"/>
          <w:color w:val="000000" w:themeColor="text1"/>
          <w:sz w:val="22"/>
          <w:szCs w:val="22"/>
          <w:lang w:eastAsia="en-US"/>
        </w:rPr>
        <w:t>.………………………………………………………………….………</w:t>
      </w:r>
      <w:r w:rsidRPr="00120588">
        <w:rPr>
          <w:rFonts w:eastAsia="Calibri"/>
          <w:color w:val="000000" w:themeColor="text1"/>
          <w:sz w:val="22"/>
          <w:szCs w:val="22"/>
          <w:lang w:eastAsia="en-US"/>
        </w:rPr>
        <w:t xml:space="preserve"> w tym kwota VAT</w:t>
      </w:r>
      <w:r w:rsidRPr="00120588">
        <w:rPr>
          <w:rFonts w:cs="Times New Roman"/>
          <w:color w:val="000000" w:themeColor="text1"/>
          <w:sz w:val="22"/>
          <w:szCs w:val="22"/>
        </w:rPr>
        <w:t xml:space="preserve"> (….…%) w kwocie …………………………………………………………….., (słownie)……………………</w:t>
      </w:r>
      <w:r w:rsidR="00AD47BC" w:rsidRPr="00120588">
        <w:rPr>
          <w:rFonts w:cs="Times New Roman"/>
          <w:color w:val="000000" w:themeColor="text1"/>
          <w:sz w:val="22"/>
          <w:szCs w:val="22"/>
        </w:rPr>
        <w:t>………….………………………………………………..………………</w:t>
      </w:r>
    </w:p>
    <w:tbl>
      <w:tblPr>
        <w:tblStyle w:val="Tabela-Siatka"/>
        <w:tblpPr w:leftFromText="141" w:rightFromText="141" w:vertAnchor="text" w:tblpY="62"/>
        <w:tblW w:w="0" w:type="auto"/>
        <w:tblLayout w:type="fixed"/>
        <w:tblLook w:val="04A0"/>
      </w:tblPr>
      <w:tblGrid>
        <w:gridCol w:w="564"/>
        <w:gridCol w:w="2238"/>
        <w:gridCol w:w="850"/>
        <w:gridCol w:w="1418"/>
        <w:gridCol w:w="1134"/>
        <w:gridCol w:w="1559"/>
        <w:gridCol w:w="1525"/>
      </w:tblGrid>
      <w:tr w:rsidR="00CF4CB1" w:rsidRPr="00120588" w:rsidTr="009E3E19">
        <w:trPr>
          <w:trHeight w:val="551"/>
        </w:trPr>
        <w:tc>
          <w:tcPr>
            <w:tcW w:w="564" w:type="dxa"/>
            <w:shd w:val="clear" w:color="auto" w:fill="BFBFBF" w:themeFill="background1" w:themeFillShade="BF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Lp.</w:t>
            </w:r>
          </w:p>
        </w:tc>
        <w:tc>
          <w:tcPr>
            <w:tcW w:w="2238" w:type="dxa"/>
            <w:shd w:val="clear" w:color="auto" w:fill="BFBFBF" w:themeFill="background1" w:themeFillShade="BF"/>
            <w:vAlign w:val="center"/>
          </w:tcPr>
          <w:p w:rsidR="00CF4CB1" w:rsidRPr="00120588" w:rsidRDefault="0040156F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4241E0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 xml:space="preserve">Nazwa </w:t>
            </w:r>
            <w:r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usługi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Ilość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CF4CB1" w:rsidRPr="00120588" w:rsidRDefault="00CF4CB1" w:rsidP="00513910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120588">
              <w:rPr>
                <w:rFonts w:ascii="Times New Roman" w:hAnsi="Times New Roman"/>
                <w:b/>
                <w:color w:val="000000" w:themeColor="text1"/>
              </w:rPr>
              <w:t xml:space="preserve">Cena za  1 </w:t>
            </w:r>
            <w:r w:rsidRPr="00120588">
              <w:rPr>
                <w:rFonts w:ascii="Times New Roman" w:hAnsi="Times New Roman"/>
                <w:b/>
                <w:color w:val="000000" w:themeColor="text1"/>
              </w:rPr>
              <w:br/>
            </w:r>
            <w:r w:rsidR="00513910" w:rsidRPr="00120588">
              <w:rPr>
                <w:rFonts w:ascii="Times New Roman" w:hAnsi="Times New Roman"/>
                <w:b/>
                <w:color w:val="000000" w:themeColor="text1"/>
              </w:rPr>
              <w:t>godzinę</w:t>
            </w:r>
            <w:r w:rsidR="00DC4049" w:rsidRPr="00120588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Pr="00120588">
              <w:rPr>
                <w:rFonts w:ascii="Times New Roman" w:hAnsi="Times New Roman"/>
                <w:b/>
                <w:color w:val="000000" w:themeColor="text1"/>
              </w:rPr>
              <w:t>usługi netto (zł)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CF4CB1" w:rsidRPr="00120588" w:rsidRDefault="00CF4CB1" w:rsidP="009E3E1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120588">
              <w:rPr>
                <w:rFonts w:ascii="Times New Roman" w:hAnsi="Times New Roman"/>
                <w:b/>
                <w:color w:val="000000" w:themeColor="text1"/>
              </w:rPr>
              <w:t>Wartość netto (zł)</w:t>
            </w:r>
            <w:r w:rsidRPr="00120588">
              <w:rPr>
                <w:rFonts w:ascii="Times New Roman" w:hAnsi="Times New Roman"/>
                <w:b/>
                <w:color w:val="000000" w:themeColor="text1"/>
              </w:rPr>
              <w:br/>
              <w:t xml:space="preserve">(pozycja </w:t>
            </w:r>
            <w:r w:rsidRPr="00120588">
              <w:rPr>
                <w:rFonts w:ascii="Times New Roman" w:hAnsi="Times New Roman"/>
                <w:b/>
                <w:color w:val="000000" w:themeColor="text1"/>
              </w:rPr>
              <w:br/>
              <w:t>3 x 4)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CF4CB1" w:rsidRPr="00120588" w:rsidRDefault="00CF4CB1" w:rsidP="009E3E1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120588">
              <w:rPr>
                <w:rFonts w:ascii="Times New Roman" w:hAnsi="Times New Roman"/>
                <w:b/>
                <w:color w:val="000000" w:themeColor="text1"/>
              </w:rPr>
              <w:t>Zastosowana stawka podatku VAT (%)</w:t>
            </w:r>
          </w:p>
        </w:tc>
        <w:tc>
          <w:tcPr>
            <w:tcW w:w="1525" w:type="dxa"/>
            <w:shd w:val="clear" w:color="auto" w:fill="BFBFBF" w:themeFill="background1" w:themeFillShade="BF"/>
            <w:vAlign w:val="center"/>
          </w:tcPr>
          <w:p w:rsidR="00CF4CB1" w:rsidRPr="00120588" w:rsidRDefault="00CF4CB1" w:rsidP="009E3E1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120588">
              <w:rPr>
                <w:rFonts w:ascii="Times New Roman" w:hAnsi="Times New Roman"/>
                <w:b/>
                <w:color w:val="000000" w:themeColor="text1"/>
              </w:rPr>
              <w:t xml:space="preserve">Łączna  wartość brutto </w:t>
            </w:r>
            <w:r w:rsidRPr="00120588">
              <w:rPr>
                <w:rFonts w:ascii="Times New Roman" w:hAnsi="Times New Roman" w:cs="Times New Roman"/>
                <w:b/>
                <w:color w:val="000000" w:themeColor="text1"/>
              </w:rPr>
              <w:t>(pozycja 5+6)</w:t>
            </w:r>
          </w:p>
        </w:tc>
      </w:tr>
      <w:tr w:rsidR="00CF4CB1" w:rsidRPr="00120588" w:rsidTr="009E3E19">
        <w:trPr>
          <w:trHeight w:val="551"/>
        </w:trPr>
        <w:tc>
          <w:tcPr>
            <w:tcW w:w="564" w:type="dxa"/>
            <w:shd w:val="clear" w:color="auto" w:fill="FFFFFF" w:themeFill="background1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25" w:type="dxa"/>
            <w:shd w:val="clear" w:color="auto" w:fill="FFFFFF" w:themeFill="background1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CF4CB1" w:rsidRPr="00120588" w:rsidTr="009E3E19">
        <w:tc>
          <w:tcPr>
            <w:tcW w:w="564" w:type="dxa"/>
            <w:vAlign w:val="center"/>
          </w:tcPr>
          <w:p w:rsidR="00CF4CB1" w:rsidRPr="00120588" w:rsidRDefault="00CF4CB1" w:rsidP="009E3E1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38" w:type="dxa"/>
            <w:vAlign w:val="center"/>
          </w:tcPr>
          <w:p w:rsidR="00CF4CB1" w:rsidRPr="00120588" w:rsidRDefault="00513910" w:rsidP="0051391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20588">
              <w:rPr>
                <w:rFonts w:ascii="Times New Roman" w:eastAsia="Calibri" w:hAnsi="Times New Roman"/>
                <w:color w:val="000000" w:themeColor="text1"/>
              </w:rPr>
              <w:t>Świadczenie usługi pedagogicznej</w:t>
            </w:r>
          </w:p>
        </w:tc>
        <w:tc>
          <w:tcPr>
            <w:tcW w:w="850" w:type="dxa"/>
            <w:vAlign w:val="center"/>
          </w:tcPr>
          <w:p w:rsidR="00CF4CB1" w:rsidRPr="00254AEB" w:rsidRDefault="00513910" w:rsidP="00254A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4A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  <w:r w:rsidR="00254AEB" w:rsidRPr="00254A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CF4CB1" w:rsidRPr="00120588" w:rsidRDefault="00CF4CB1" w:rsidP="009E3E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F4CB1" w:rsidRPr="00120588" w:rsidRDefault="00CF4CB1" w:rsidP="009E3E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F4CB1" w:rsidRPr="00120588" w:rsidRDefault="00CF4CB1" w:rsidP="009E3E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5" w:type="dxa"/>
            <w:vAlign w:val="center"/>
          </w:tcPr>
          <w:p w:rsidR="00CF4CB1" w:rsidRPr="00120588" w:rsidRDefault="00CF4CB1" w:rsidP="009E3E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F4CB1" w:rsidRPr="00120588" w:rsidTr="009E3E19">
        <w:tc>
          <w:tcPr>
            <w:tcW w:w="5070" w:type="dxa"/>
            <w:gridSpan w:val="4"/>
            <w:vAlign w:val="center"/>
          </w:tcPr>
          <w:p w:rsidR="00CF4CB1" w:rsidRPr="00120588" w:rsidRDefault="00CF4CB1" w:rsidP="009E3E1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12058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RAZEM</w:t>
            </w:r>
            <w:r w:rsidRPr="0012058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br/>
              <w:t xml:space="preserve"> NETTO:</w:t>
            </w:r>
          </w:p>
        </w:tc>
        <w:tc>
          <w:tcPr>
            <w:tcW w:w="1134" w:type="dxa"/>
            <w:vAlign w:val="center"/>
          </w:tcPr>
          <w:p w:rsidR="00CF4CB1" w:rsidRPr="00120588" w:rsidRDefault="00CF4CB1" w:rsidP="009E3E1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vAlign w:val="center"/>
          </w:tcPr>
          <w:p w:rsidR="00CF4CB1" w:rsidRPr="00120588" w:rsidRDefault="00CF4CB1" w:rsidP="009E3E1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12058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RAZEM BRUTTO:</w:t>
            </w:r>
          </w:p>
        </w:tc>
        <w:tc>
          <w:tcPr>
            <w:tcW w:w="1525" w:type="dxa"/>
            <w:vAlign w:val="center"/>
          </w:tcPr>
          <w:p w:rsidR="00CF4CB1" w:rsidRPr="00120588" w:rsidRDefault="00CF4CB1" w:rsidP="009E3E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513910" w:rsidRPr="00120588" w:rsidRDefault="00513910" w:rsidP="00CF4CB1">
      <w:pPr>
        <w:tabs>
          <w:tab w:val="left" w:pos="2955"/>
        </w:tabs>
        <w:spacing w:line="360" w:lineRule="auto"/>
        <w:rPr>
          <w:rFonts w:ascii="Times New Roman" w:hAnsi="Times New Roman"/>
          <w:b/>
          <w:color w:val="000000" w:themeColor="text1"/>
        </w:rPr>
      </w:pPr>
    </w:p>
    <w:p w:rsidR="00CF4CB1" w:rsidRPr="00AD47BC" w:rsidRDefault="00CF4CB1" w:rsidP="00AD47BC">
      <w:pPr>
        <w:spacing w:line="360" w:lineRule="auto"/>
        <w:ind w:left="284" w:hanging="284"/>
        <w:jc w:val="both"/>
        <w:rPr>
          <w:color w:val="000000"/>
        </w:rPr>
      </w:pPr>
      <w:r w:rsidRPr="007F58D6">
        <w:rPr>
          <w:rFonts w:ascii="Times New Roman" w:hAnsi="Times New Roman"/>
          <w:b/>
          <w:color w:val="000000" w:themeColor="text1"/>
        </w:rPr>
        <w:lastRenderedPageBreak/>
        <w:t>2.</w:t>
      </w:r>
      <w:r w:rsidRPr="007F58D6">
        <w:rPr>
          <w:rFonts w:ascii="Times New Roman" w:hAnsi="Times New Roman"/>
          <w:color w:val="000000" w:themeColor="text1"/>
        </w:rPr>
        <w:t xml:space="preserve"> </w:t>
      </w:r>
      <w:r w:rsidR="00AD47BC">
        <w:rPr>
          <w:rFonts w:ascii="Times New Roman" w:hAnsi="Times New Roman"/>
          <w:color w:val="000000"/>
        </w:rPr>
        <w:t xml:space="preserve">Oświadczam, że zapoznałem się z warunkami określonymi w zapytaniu ofertowym </w:t>
      </w:r>
      <w:r w:rsidR="00AD47BC">
        <w:rPr>
          <w:rFonts w:ascii="Times New Roman" w:hAnsi="Times New Roman"/>
          <w:color w:val="000000"/>
        </w:rPr>
        <w:br/>
        <w:t xml:space="preserve">na </w:t>
      </w:r>
      <w:r w:rsidR="007962F1" w:rsidRPr="007962F1">
        <w:rPr>
          <w:rFonts w:ascii="Times New Roman" w:eastAsia="Calibri" w:hAnsi="Times New Roman"/>
          <w:b/>
          <w:color w:val="000000"/>
        </w:rPr>
        <w:t>Ś</w:t>
      </w:r>
      <w:r w:rsidR="00AD47BC" w:rsidRPr="007962F1">
        <w:rPr>
          <w:rFonts w:ascii="Times New Roman" w:eastAsia="Calibri" w:hAnsi="Times New Roman"/>
          <w:b/>
          <w:color w:val="000000"/>
        </w:rPr>
        <w:t>wiadczenie usługi pedagogicznej</w:t>
      </w:r>
      <w:r w:rsidR="00AD47BC">
        <w:rPr>
          <w:rFonts w:ascii="Times New Roman" w:eastAsia="Calibri" w:hAnsi="Times New Roman"/>
          <w:color w:val="000000"/>
        </w:rPr>
        <w:t xml:space="preserve"> na rzecz uczestników projektu „Centralnie Rodzina”</w:t>
      </w:r>
      <w:r w:rsidR="00AD47BC">
        <w:rPr>
          <w:rFonts w:ascii="Times New Roman" w:hAnsi="Times New Roman"/>
          <w:color w:val="000000"/>
        </w:rPr>
        <w:t xml:space="preserve"> i je w pełni akceptuję. </w:t>
      </w:r>
    </w:p>
    <w:p w:rsidR="00CF4CB1" w:rsidRPr="007F58D6" w:rsidRDefault="00CF4CB1" w:rsidP="00CF4CB1">
      <w:pPr>
        <w:tabs>
          <w:tab w:val="left" w:pos="426"/>
        </w:tabs>
        <w:spacing w:line="360" w:lineRule="auto"/>
        <w:ind w:left="284" w:hanging="284"/>
        <w:contextualSpacing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3</w:t>
      </w:r>
      <w:r w:rsidRPr="007F58D6">
        <w:rPr>
          <w:rFonts w:ascii="Times New Roman" w:hAnsi="Times New Roman"/>
          <w:b/>
          <w:color w:val="000000" w:themeColor="text1"/>
        </w:rPr>
        <w:t>.</w:t>
      </w:r>
      <w:r w:rsidRPr="007F58D6">
        <w:rPr>
          <w:rFonts w:ascii="Times New Roman" w:hAnsi="Times New Roman"/>
          <w:color w:val="000000" w:themeColor="text1"/>
        </w:rPr>
        <w:t xml:space="preserve"> Oświadczam, że wyrażam zgodę na przetwarzanie moich danych osobowych.</w:t>
      </w:r>
    </w:p>
    <w:p w:rsidR="00CF4CB1" w:rsidRPr="007F58D6" w:rsidRDefault="00CF4CB1" w:rsidP="00CF4CB1">
      <w:pPr>
        <w:tabs>
          <w:tab w:val="left" w:pos="426"/>
        </w:tabs>
        <w:spacing w:line="360" w:lineRule="auto"/>
        <w:ind w:left="284" w:hanging="284"/>
        <w:contextualSpacing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4</w:t>
      </w:r>
      <w:r w:rsidRPr="007F58D6">
        <w:rPr>
          <w:rFonts w:ascii="Times New Roman" w:hAnsi="Times New Roman"/>
          <w:b/>
          <w:bCs/>
          <w:color w:val="000000" w:themeColor="text1"/>
        </w:rPr>
        <w:t>.</w:t>
      </w:r>
      <w:r w:rsidRPr="007F58D6"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</w:t>
      </w:r>
      <w:r w:rsidR="003425E0">
        <w:rPr>
          <w:rFonts w:ascii="Times New Roman" w:hAnsi="Times New Roman"/>
          <w:bCs/>
          <w:color w:val="000000" w:themeColor="text1"/>
        </w:rPr>
        <w:t xml:space="preserve">cją przedmiotu oferty włącznie </w:t>
      </w:r>
      <w:r w:rsidRPr="007F58D6">
        <w:rPr>
          <w:rFonts w:ascii="Times New Roman" w:hAnsi="Times New Roman"/>
          <w:bCs/>
          <w:color w:val="000000" w:themeColor="text1"/>
        </w:rPr>
        <w:t>z wszelkimi kosztami wynikającymi z zapisów ogłoszenia.</w:t>
      </w:r>
    </w:p>
    <w:p w:rsidR="00CF4CB1" w:rsidRPr="00410483" w:rsidRDefault="00CF4CB1" w:rsidP="00CF4CB1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p w:rsidR="00CF4CB1" w:rsidRPr="00410483" w:rsidRDefault="00CF4CB1" w:rsidP="00CF4CB1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p w:rsidR="00CF4CB1" w:rsidRPr="00410483" w:rsidRDefault="00CF4CB1" w:rsidP="00CF4CB1">
      <w:pPr>
        <w:spacing w:line="360" w:lineRule="auto"/>
        <w:jc w:val="both"/>
        <w:rPr>
          <w:rFonts w:ascii="Times New Roman" w:hAnsi="Times New Roman"/>
          <w:color w:val="FF0000"/>
        </w:rPr>
      </w:pPr>
    </w:p>
    <w:p w:rsidR="00CF4CB1" w:rsidRPr="00F5078B" w:rsidRDefault="00CF4CB1" w:rsidP="00CF4CB1">
      <w:pPr>
        <w:rPr>
          <w:rFonts w:ascii="Times New Roman" w:hAnsi="Times New Roman"/>
          <w:color w:val="000000" w:themeColor="text1"/>
        </w:rPr>
      </w:pPr>
      <w:r w:rsidRPr="00F5078B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CF4CB1" w:rsidRPr="00F5078B" w:rsidRDefault="00CF4CB1" w:rsidP="00CF4CB1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F5078B">
        <w:rPr>
          <w:rFonts w:ascii="Times New Roman" w:hAnsi="Times New Roman"/>
          <w:color w:val="000000" w:themeColor="text1"/>
        </w:rPr>
        <w:t xml:space="preserve">      </w:t>
      </w:r>
      <w:r w:rsidRPr="00F5078B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CF4CB1" w:rsidRPr="00F5078B" w:rsidRDefault="00CF4CB1" w:rsidP="00CF4CB1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:rsidR="00CF4CB1" w:rsidRPr="00F5078B" w:rsidRDefault="00CF4CB1" w:rsidP="00CF4CB1">
      <w:pPr>
        <w:jc w:val="center"/>
        <w:rPr>
          <w:rFonts w:ascii="Times New Roman" w:hAnsi="Times New Roman"/>
          <w:color w:val="000000" w:themeColor="text1"/>
        </w:rPr>
      </w:pPr>
      <w:r w:rsidRPr="00F5078B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CF4CB1" w:rsidRPr="00F5078B" w:rsidRDefault="00CF4CB1" w:rsidP="00CF4CB1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5078B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CF4CB1" w:rsidRPr="00F5078B" w:rsidRDefault="00CF4CB1" w:rsidP="00CF4CB1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5078B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CF4CB1" w:rsidRDefault="00CF4CB1" w:rsidP="00CF4CB1">
      <w:pPr>
        <w:spacing w:line="360" w:lineRule="auto"/>
        <w:rPr>
          <w:rFonts w:ascii="Times New Roman" w:hAnsi="Times New Roman"/>
        </w:rPr>
      </w:pPr>
    </w:p>
    <w:p w:rsidR="00CF4CB1" w:rsidRDefault="00CF4CB1" w:rsidP="00CF4CB1">
      <w:pPr>
        <w:spacing w:line="360" w:lineRule="auto"/>
        <w:rPr>
          <w:rFonts w:ascii="Times New Roman" w:hAnsi="Times New Roman"/>
        </w:rPr>
      </w:pPr>
    </w:p>
    <w:p w:rsidR="00CF4CB1" w:rsidRDefault="00CF4CB1" w:rsidP="00CF4CB1">
      <w:pPr>
        <w:spacing w:line="360" w:lineRule="auto"/>
        <w:rPr>
          <w:rFonts w:ascii="Times New Roman" w:hAnsi="Times New Roman"/>
        </w:rPr>
      </w:pPr>
    </w:p>
    <w:p w:rsidR="00CF4CB1" w:rsidRDefault="00CF4CB1" w:rsidP="00CF4CB1">
      <w:pPr>
        <w:spacing w:line="360" w:lineRule="auto"/>
        <w:rPr>
          <w:rFonts w:ascii="Times New Roman" w:hAnsi="Times New Roman"/>
        </w:rPr>
      </w:pPr>
    </w:p>
    <w:p w:rsidR="00CF4CB1" w:rsidRDefault="00CF4CB1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120588" w:rsidRPr="009C2084" w:rsidRDefault="00120588" w:rsidP="00CF4CB1">
      <w:pPr>
        <w:spacing w:line="360" w:lineRule="auto"/>
        <w:rPr>
          <w:rFonts w:ascii="Times New Roman" w:hAnsi="Times New Roman"/>
        </w:rPr>
      </w:pPr>
    </w:p>
    <w:p w:rsidR="00CF4CB1" w:rsidRDefault="00CF4CB1" w:rsidP="00CF4CB1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lastRenderedPageBreak/>
        <w:t>Załącznik nr 2 do zapytania ofertowego</w:t>
      </w:r>
    </w:p>
    <w:p w:rsidR="00CF4CB1" w:rsidRDefault="00CF4CB1" w:rsidP="00CF4CB1">
      <w:pPr>
        <w:suppressAutoHyphens/>
        <w:spacing w:line="360" w:lineRule="auto"/>
        <w:rPr>
          <w:rFonts w:ascii="Times New Roman" w:hAnsi="Times New Roman"/>
          <w:bCs/>
          <w:i/>
          <w:lang w:eastAsia="ar-SA"/>
        </w:rPr>
      </w:pPr>
    </w:p>
    <w:p w:rsidR="00CF4CB1" w:rsidRDefault="00CF4CB1" w:rsidP="00CF4CB1">
      <w:pPr>
        <w:suppressAutoHyphens/>
        <w:spacing w:line="360" w:lineRule="auto"/>
        <w:rPr>
          <w:rFonts w:ascii="Times New Roman" w:hAnsi="Times New Roman"/>
          <w:bCs/>
          <w:i/>
          <w:lang w:eastAsia="ar-SA"/>
        </w:rPr>
      </w:pPr>
    </w:p>
    <w:p w:rsidR="00CF4CB1" w:rsidRPr="00A62D44" w:rsidRDefault="00CF4CB1" w:rsidP="00CF4CB1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</w:t>
      </w:r>
      <w:r w:rsidRPr="00A62D44">
        <w:rPr>
          <w:rFonts w:ascii="Times New Roman" w:hAnsi="Times New Roman"/>
          <w:b/>
          <w:bCs/>
          <w:color w:val="000000" w:themeColor="text1"/>
          <w:lang w:eastAsia="ar-SA"/>
        </w:rPr>
        <w:t>:</w:t>
      </w:r>
      <w:r w:rsidRPr="00A62D44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CF4CB1" w:rsidRPr="00A62D44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A62D44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CF4CB1" w:rsidRPr="00A62D44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A62D44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CF4CB1" w:rsidRPr="00A62D44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A62D44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CF4CB1" w:rsidRPr="00A62D44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 (pieczęć adresowa </w:t>
      </w:r>
      <w:r>
        <w:rPr>
          <w:rFonts w:ascii="Times New Roman" w:hAnsi="Times New Roman"/>
          <w:color w:val="000000" w:themeColor="text1"/>
        </w:rPr>
        <w:t>Wykonawcy</w:t>
      </w:r>
      <w:r w:rsidRPr="00A62D44">
        <w:rPr>
          <w:rFonts w:ascii="Times New Roman" w:hAnsi="Times New Roman"/>
          <w:color w:val="000000" w:themeColor="text1"/>
        </w:rPr>
        <w:t>/imię/nazwisko/adres/telefon/e-mail)</w:t>
      </w:r>
    </w:p>
    <w:p w:rsidR="00CF4CB1" w:rsidRPr="00A62D44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CF4CB1" w:rsidRPr="00A62D44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>Regon ………………..………………….</w:t>
      </w:r>
    </w:p>
    <w:p w:rsidR="00CF4CB1" w:rsidRPr="00F76DF0" w:rsidRDefault="00CF4CB1" w:rsidP="00CF4CB1">
      <w:pPr>
        <w:pStyle w:val="Akapitzlist"/>
        <w:keepNext/>
        <w:keepLines/>
        <w:tabs>
          <w:tab w:val="num" w:pos="720"/>
        </w:tabs>
        <w:suppressAutoHyphens/>
        <w:spacing w:line="360" w:lineRule="auto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F76DF0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CF4CB1" w:rsidRPr="00F76DF0" w:rsidRDefault="00CF4CB1" w:rsidP="00CF4CB1">
      <w:pPr>
        <w:pStyle w:val="Akapitzlist"/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76DF0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CF4CB1" w:rsidRPr="00F76DF0" w:rsidRDefault="00CF4CB1" w:rsidP="00CF4CB1">
      <w:pPr>
        <w:pStyle w:val="Akapitzlist"/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76DF0"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CF4CB1" w:rsidRPr="00A62D44" w:rsidRDefault="00CF4CB1" w:rsidP="00513910">
      <w:pPr>
        <w:numPr>
          <w:ilvl w:val="0"/>
          <w:numId w:val="9"/>
        </w:numPr>
        <w:tabs>
          <w:tab w:val="left" w:pos="450"/>
        </w:tabs>
        <w:suppressAutoHyphens/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Pr="00A62D44">
        <w:rPr>
          <w:rFonts w:ascii="Times New Roman" w:hAnsi="Times New Roman"/>
          <w:color w:val="000000" w:themeColor="text1"/>
        </w:rPr>
        <w:br/>
        <w:t>z przepisami prawa.</w:t>
      </w:r>
    </w:p>
    <w:p w:rsidR="00CF4CB1" w:rsidRPr="00A62D44" w:rsidRDefault="00CF4CB1" w:rsidP="00513910">
      <w:pPr>
        <w:numPr>
          <w:ilvl w:val="0"/>
          <w:numId w:val="9"/>
        </w:numPr>
        <w:tabs>
          <w:tab w:val="left" w:pos="450"/>
        </w:tabs>
        <w:suppressAutoHyphens/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>Posiadam wiedzę i doświadczenie, dysponuję odpowiednim potencjałem technicznym.</w:t>
      </w:r>
    </w:p>
    <w:p w:rsidR="00CF4CB1" w:rsidRDefault="00CF4CB1" w:rsidP="00513910">
      <w:pPr>
        <w:numPr>
          <w:ilvl w:val="0"/>
          <w:numId w:val="9"/>
        </w:numPr>
        <w:tabs>
          <w:tab w:val="right" w:pos="284"/>
          <w:tab w:val="left" w:pos="408"/>
          <w:tab w:val="left" w:pos="450"/>
        </w:tabs>
        <w:suppressAutoHyphens/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  Dysponuję osobami zdolnymi do wykonania zamówienia lub wykonam zamówienie osobiście.</w:t>
      </w:r>
    </w:p>
    <w:p w:rsidR="00CF4CB1" w:rsidRDefault="00CF4CB1" w:rsidP="00CF4CB1">
      <w:pPr>
        <w:tabs>
          <w:tab w:val="right" w:pos="284"/>
          <w:tab w:val="left" w:pos="408"/>
          <w:tab w:val="left" w:pos="450"/>
        </w:tabs>
        <w:suppressAutoHyphens/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:rsidR="00CF4CB1" w:rsidRPr="00086095" w:rsidRDefault="00CF4CB1" w:rsidP="00CF4CB1">
      <w:pPr>
        <w:tabs>
          <w:tab w:val="right" w:pos="284"/>
          <w:tab w:val="left" w:pos="408"/>
          <w:tab w:val="left" w:pos="450"/>
        </w:tabs>
        <w:suppressAutoHyphens/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:rsidR="00CF4CB1" w:rsidRPr="00A62D44" w:rsidRDefault="00CF4CB1" w:rsidP="00CF4CB1">
      <w:pPr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CF4CB1" w:rsidRPr="00A62D44" w:rsidRDefault="00CF4CB1" w:rsidP="00CF4CB1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A62D44">
        <w:rPr>
          <w:rFonts w:ascii="Times New Roman" w:hAnsi="Times New Roman"/>
          <w:color w:val="000000" w:themeColor="text1"/>
        </w:rPr>
        <w:t xml:space="preserve">      </w:t>
      </w:r>
      <w:r w:rsidRPr="00A62D44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CF4CB1" w:rsidRPr="00A62D44" w:rsidRDefault="00CF4CB1" w:rsidP="00CF4CB1">
      <w:pPr>
        <w:jc w:val="both"/>
        <w:rPr>
          <w:rFonts w:ascii="Times New Roman" w:hAnsi="Times New Roman"/>
          <w:color w:val="000000" w:themeColor="text1"/>
        </w:rPr>
      </w:pPr>
    </w:p>
    <w:p w:rsidR="00CF4CB1" w:rsidRPr="00A62D44" w:rsidRDefault="00CF4CB1" w:rsidP="00CF4CB1">
      <w:pPr>
        <w:jc w:val="center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CF4CB1" w:rsidRPr="00A62D44" w:rsidRDefault="00CF4CB1" w:rsidP="00CF4CB1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A62D44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CF4CB1" w:rsidRPr="00F96FA3" w:rsidRDefault="00CF4CB1" w:rsidP="00CF4CB1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A62D44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CF4CB1" w:rsidRDefault="00CF4CB1" w:rsidP="00CF4CB1">
      <w:pPr>
        <w:spacing w:line="360" w:lineRule="auto"/>
        <w:ind w:left="4248" w:firstLine="708"/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:rsidR="00CF4CB1" w:rsidRPr="0054230B" w:rsidRDefault="00CF4CB1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lastRenderedPageBreak/>
        <w:t xml:space="preserve">Załącznik numer 3 </w:t>
      </w:r>
      <w:r w:rsidR="00422919">
        <w:rPr>
          <w:rFonts w:ascii="Times New Roman" w:hAnsi="Times New Roman"/>
          <w:i/>
          <w:color w:val="000000" w:themeColor="text1"/>
        </w:rPr>
        <w:t xml:space="preserve">do zapytania </w:t>
      </w:r>
      <w:r w:rsidRPr="0054230B">
        <w:rPr>
          <w:rFonts w:ascii="Times New Roman" w:hAnsi="Times New Roman"/>
          <w:i/>
          <w:color w:val="000000" w:themeColor="text1"/>
        </w:rPr>
        <w:t>ofertowego</w:t>
      </w:r>
    </w:p>
    <w:p w:rsidR="00CF4CB1" w:rsidRPr="00CD2A6A" w:rsidRDefault="00CF4CB1" w:rsidP="00DD05A1">
      <w:pPr>
        <w:pStyle w:val="Legenda"/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</w:p>
    <w:p w:rsidR="00CF4CB1" w:rsidRDefault="00CF4CB1" w:rsidP="00CF4CB1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 xml:space="preserve">Oświadczenie </w:t>
      </w:r>
    </w:p>
    <w:p w:rsidR="00CF4CB1" w:rsidRPr="00A76E62" w:rsidRDefault="00CF4CB1" w:rsidP="00CF4CB1">
      <w:pPr>
        <w:pStyle w:val="Legenda"/>
        <w:spacing w:line="360" w:lineRule="auto"/>
        <w:jc w:val="center"/>
        <w:rPr>
          <w:rFonts w:ascii="Times New Roman" w:hAnsi="Times New Roman"/>
          <w:i/>
          <w:szCs w:val="24"/>
          <w:lang w:eastAsia="en-US"/>
        </w:rPr>
      </w:pPr>
      <w:r w:rsidRPr="00A76E62">
        <w:rPr>
          <w:rFonts w:ascii="Times New Roman" w:hAnsi="Times New Roman"/>
          <w:i/>
          <w:color w:val="000000" w:themeColor="text1"/>
          <w:szCs w:val="24"/>
        </w:rPr>
        <w:t xml:space="preserve">o braku </w:t>
      </w:r>
      <w:r w:rsidRPr="00A76E62">
        <w:rPr>
          <w:rFonts w:ascii="Times New Roman" w:hAnsi="Times New Roman"/>
          <w:i/>
          <w:szCs w:val="24"/>
          <w:lang w:eastAsia="en-US"/>
        </w:rPr>
        <w:t>wyłączenia z udziału w postępowaniu</w:t>
      </w:r>
    </w:p>
    <w:p w:rsidR="00CF4CB1" w:rsidRPr="00644DD6" w:rsidRDefault="00CF4CB1" w:rsidP="00CF4CB1">
      <w:pPr>
        <w:pStyle w:val="Legenda"/>
        <w:spacing w:line="360" w:lineRule="auto"/>
        <w:jc w:val="center"/>
        <w:rPr>
          <w:rFonts w:ascii="Times New Roman" w:hAnsi="Times New Roman"/>
          <w:b w:val="0"/>
          <w:i/>
          <w:color w:val="000000" w:themeColor="text1"/>
        </w:rPr>
      </w:pPr>
      <w:r>
        <w:rPr>
          <w:rFonts w:ascii="Times New Roman" w:hAnsi="Times New Roman"/>
          <w:i/>
          <w:color w:val="000000" w:themeColor="text1"/>
        </w:rPr>
        <w:t>dotyczące Zapytania ofertowego nr………………………..</w:t>
      </w:r>
    </w:p>
    <w:p w:rsidR="00CF4CB1" w:rsidRPr="00CD2A6A" w:rsidRDefault="00CF4CB1" w:rsidP="00CF4CB1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C8383D" w:rsidRPr="00BE441B" w:rsidRDefault="00C8383D" w:rsidP="00C8383D">
      <w:pPr>
        <w:spacing w:after="80"/>
        <w:ind w:right="-112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BE441B">
        <w:rPr>
          <w:rFonts w:ascii="Times New Roman" w:eastAsia="SimSun" w:hAnsi="Times New Roman"/>
          <w:color w:val="000000" w:themeColor="text1"/>
          <w:kern w:val="2"/>
        </w:rPr>
        <w:t xml:space="preserve">1. Niniejszym oświadczam/my, że składając ofertę </w:t>
      </w:r>
      <w:r w:rsidRPr="00BE441B">
        <w:rPr>
          <w:rFonts w:ascii="Times New Roman" w:eastAsia="SimSun" w:hAnsi="Times New Roman"/>
          <w:color w:val="000000" w:themeColor="text1"/>
          <w:kern w:val="2"/>
          <w:u w:val="single"/>
        </w:rPr>
        <w:t>nie istnieją</w:t>
      </w:r>
      <w:r w:rsidRPr="00BE441B">
        <w:rPr>
          <w:rFonts w:ascii="Times New Roman" w:eastAsia="SimSun" w:hAnsi="Times New Roman"/>
          <w:color w:val="000000" w:themeColor="text1"/>
          <w:kern w:val="2"/>
        </w:rPr>
        <w:t xml:space="preserve"> pomiędzy nami </w:t>
      </w:r>
      <w:r w:rsidRPr="00BE441B">
        <w:rPr>
          <w:rFonts w:ascii="Times New Roman" w:eastAsia="SimSun" w:hAnsi="Times New Roman"/>
          <w:color w:val="000000" w:themeColor="text1"/>
          <w:kern w:val="2"/>
        </w:rPr>
        <w:br/>
        <w:t xml:space="preserve">a Zamawiającym (Powiatowe Centrum Pomocy Rodzinie w Bytowie) wzajemne powiązania osobowe lub kapitałowe, przez które rozumie się powiązania między Zamawiającym (lub osobami upoważnionymi do zaciągania zobowiązań w imieniu Zamawiającego lub osobami wykonującymi w imieniu Zamawiającego czynności związane z przygotowaniem </w:t>
      </w:r>
      <w:r w:rsidRPr="00BE441B">
        <w:rPr>
          <w:rFonts w:ascii="Times New Roman" w:eastAsia="SimSun" w:hAnsi="Times New Roman"/>
          <w:color w:val="000000" w:themeColor="text1"/>
          <w:kern w:val="2"/>
        </w:rPr>
        <w:br/>
        <w:t xml:space="preserve">i przeprowadzeniem procedury wyboru wykonawcy) a Wykonawcą, polegające </w:t>
      </w:r>
      <w:r w:rsidRPr="00BE441B">
        <w:rPr>
          <w:rFonts w:ascii="Times New Roman" w:eastAsia="SimSun" w:hAnsi="Times New Roman"/>
          <w:color w:val="000000" w:themeColor="text1"/>
          <w:kern w:val="2"/>
        </w:rPr>
        <w:br/>
        <w:t>w szczególności na:</w:t>
      </w:r>
    </w:p>
    <w:p w:rsidR="00C8383D" w:rsidRPr="00BE441B" w:rsidRDefault="00C8383D" w:rsidP="00C8383D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BE441B">
        <w:rPr>
          <w:rFonts w:ascii="Times New Roman" w:hAnsi="Times New Roman"/>
          <w:color w:val="000000" w:themeColor="text1"/>
        </w:rPr>
        <w:t xml:space="preserve">a) uczestniczeniu w spółce jako wspólnik spółki cywilnej lub spółki osobowej, posiadaniu co najmniej 10 % udziałów lub akcji (o ile niższy próg nie wynika </w:t>
      </w:r>
      <w:r w:rsidR="00DE1B84">
        <w:rPr>
          <w:rFonts w:ascii="Times New Roman" w:hAnsi="Times New Roman"/>
          <w:color w:val="000000" w:themeColor="text1"/>
        </w:rPr>
        <w:br/>
      </w:r>
      <w:r w:rsidRPr="00BE441B">
        <w:rPr>
          <w:rFonts w:ascii="Times New Roman" w:hAnsi="Times New Roman"/>
          <w:color w:val="000000" w:themeColor="text1"/>
        </w:rPr>
        <w:t>z przepisów prawa), pełnieniu funkcji członka organu nadzorczego lub zarządzającego, prokurenta, pełnomocnika,</w:t>
      </w:r>
    </w:p>
    <w:p w:rsidR="00C8383D" w:rsidRPr="00BE441B" w:rsidRDefault="00C8383D" w:rsidP="00C8383D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BE441B">
        <w:rPr>
          <w:rFonts w:ascii="Times New Roman" w:hAnsi="Times New Roman"/>
          <w:color w:val="000000" w:themeColor="text1"/>
        </w:rPr>
        <w:t>b) pozostawaniu w związku małżeńskim, w stosunku pokrewieństwa lub powinowactwa w linii prostej, pokrewieństwa lub powinowactwa w linii bocznej do drugiego stopnia, lub związaniu z tytułu przysposobienia, opieki lub kurateli albo pozostawaniu we wspólnym pożyciu z Zamawiającym, jego zastępcą prawnym lub członkami organów zarządzających lub organów nadzorczych wykonawców ubiegających się o udzielenie zamówienia,</w:t>
      </w:r>
    </w:p>
    <w:p w:rsidR="00C8383D" w:rsidRPr="00BE441B" w:rsidRDefault="00C8383D" w:rsidP="00C8383D">
      <w:pPr>
        <w:spacing w:after="80"/>
        <w:ind w:left="567" w:hanging="283"/>
        <w:jc w:val="both"/>
        <w:textAlignment w:val="baseline"/>
        <w:rPr>
          <w:rFonts w:ascii="Times New Roman" w:eastAsia="SimSun" w:hAnsi="Times New Roman"/>
          <w:color w:val="000000" w:themeColor="text1"/>
          <w:kern w:val="2"/>
        </w:rPr>
      </w:pPr>
      <w:r w:rsidRPr="00BE441B">
        <w:rPr>
          <w:rFonts w:ascii="Times New Roman" w:hAnsi="Times New Roman"/>
          <w:color w:val="000000" w:themeColor="text1"/>
        </w:rPr>
        <w:t xml:space="preserve">c) pozostawaniu z Zamawiającym w takim stosunku prawnym lub faktycznym, że istnieje uzasadniona wątpliwość co do ich bezstronności lub niezależności w związku </w:t>
      </w:r>
      <w:r w:rsidRPr="00BE441B">
        <w:rPr>
          <w:rFonts w:ascii="Times New Roman" w:hAnsi="Times New Roman"/>
          <w:color w:val="000000" w:themeColor="text1"/>
        </w:rPr>
        <w:br/>
        <w:t>z postępowaniem o udzielenie zamówienia.</w:t>
      </w:r>
    </w:p>
    <w:p w:rsidR="00CF4CB1" w:rsidRDefault="00CF4CB1" w:rsidP="00CF4CB1">
      <w:pPr>
        <w:spacing w:after="80"/>
        <w:textAlignment w:val="baseline"/>
        <w:rPr>
          <w:rFonts w:ascii="Times New Roman" w:eastAsia="SimSun" w:hAnsi="Times New Roman"/>
          <w:kern w:val="2"/>
        </w:rPr>
      </w:pPr>
    </w:p>
    <w:p w:rsidR="00CF4CB1" w:rsidRDefault="00CF4CB1" w:rsidP="00CF4CB1">
      <w:pPr>
        <w:spacing w:after="80"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</w:rPr>
      </w:pPr>
      <w:r>
        <w:rPr>
          <w:rFonts w:ascii="Times New Roman" w:hAnsi="Times New Roman"/>
          <w:iCs/>
        </w:rPr>
        <w:t>2. Ponadto oświadczamy, że nie podlegamy wykluczeniu na podstawie art. 7 ust. 1 ustawy                z dnia 13 kwietnia 2022 r. o szczególnych rozwiązaniach w zakresie przeciwdziałania wspieraniu agresji na Ukrainę oraz służących ochronie bezpieczeństwa narodowego.</w:t>
      </w:r>
    </w:p>
    <w:p w:rsidR="00CF4CB1" w:rsidRPr="00CD2A6A" w:rsidRDefault="00CF4CB1" w:rsidP="00CF4CB1">
      <w:pPr>
        <w:spacing w:line="360" w:lineRule="auto"/>
        <w:rPr>
          <w:rFonts w:ascii="Times New Roman" w:hAnsi="Times New Roman"/>
          <w:color w:val="000000" w:themeColor="text1"/>
        </w:rPr>
      </w:pPr>
    </w:p>
    <w:p w:rsidR="00CF4CB1" w:rsidRPr="00CD2A6A" w:rsidRDefault="00CF4CB1" w:rsidP="00CF4CB1">
      <w:pPr>
        <w:spacing w:line="360" w:lineRule="auto"/>
        <w:rPr>
          <w:rFonts w:ascii="Times New Roman" w:hAnsi="Times New Roman"/>
          <w:color w:val="000000" w:themeColor="text1"/>
        </w:rPr>
      </w:pPr>
    </w:p>
    <w:p w:rsidR="00CF4CB1" w:rsidRPr="00CD2A6A" w:rsidRDefault="00CF4CB1" w:rsidP="00422919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CF4CB1" w:rsidRPr="00CD2A6A" w:rsidRDefault="00422919" w:rsidP="00CF4CB1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 w:rsidR="00CF4CB1" w:rsidRPr="00CD2A6A">
        <w:rPr>
          <w:rFonts w:ascii="Times New Roman" w:hAnsi="Times New Roman"/>
          <w:color w:val="000000" w:themeColor="text1"/>
        </w:rPr>
        <w:t>(miejscowość)</w:t>
      </w:r>
      <w:r w:rsidR="00CF4CB1" w:rsidRPr="00CD2A6A">
        <w:rPr>
          <w:rFonts w:ascii="Times New Roman" w:hAnsi="Times New Roman"/>
          <w:color w:val="000000" w:themeColor="text1"/>
        </w:rPr>
        <w:tab/>
      </w:r>
      <w:r w:rsidR="00CF4CB1" w:rsidRPr="00CD2A6A">
        <w:rPr>
          <w:rFonts w:ascii="Times New Roman" w:hAnsi="Times New Roman"/>
          <w:color w:val="000000" w:themeColor="text1"/>
        </w:rPr>
        <w:tab/>
      </w:r>
      <w:r w:rsidR="00CF4CB1"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CF4CB1" w:rsidRPr="00CD2A6A" w:rsidRDefault="00CF4CB1" w:rsidP="00CF4CB1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CF4CB1" w:rsidRPr="00CD2A6A" w:rsidRDefault="00CF4CB1" w:rsidP="00CF4CB1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CF4CB1" w:rsidRPr="00CD2A6A" w:rsidRDefault="00CF4CB1" w:rsidP="00CF4CB1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CF4CB1" w:rsidRPr="00CD2A6A" w:rsidRDefault="00CF4CB1" w:rsidP="00CF4CB1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CF4CB1" w:rsidRPr="00422919" w:rsidRDefault="00CF4CB1" w:rsidP="00422919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upoważnionego </w:t>
      </w:r>
      <w:r w:rsidR="00422919">
        <w:rPr>
          <w:rFonts w:ascii="Times New Roman" w:hAnsi="Times New Roman"/>
          <w:color w:val="000000" w:themeColor="text1"/>
          <w:sz w:val="18"/>
          <w:szCs w:val="18"/>
        </w:rPr>
        <w:t>przedstawiciela W</w:t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>ykonawcy</w:t>
      </w:r>
    </w:p>
    <w:p w:rsidR="00CF4CB1" w:rsidRDefault="00CF4CB1" w:rsidP="00CF4CB1">
      <w:pPr>
        <w:tabs>
          <w:tab w:val="left" w:pos="6585"/>
        </w:tabs>
      </w:pPr>
    </w:p>
    <w:p w:rsidR="00DD05A1" w:rsidRDefault="00DD05A1" w:rsidP="00CF4CB1">
      <w:pPr>
        <w:tabs>
          <w:tab w:val="left" w:pos="6585"/>
        </w:tabs>
      </w:pPr>
    </w:p>
    <w:p w:rsidR="0064681B" w:rsidRPr="00CF4CB1" w:rsidRDefault="0064681B" w:rsidP="00CF4CB1">
      <w:pPr>
        <w:rPr>
          <w:szCs w:val="18"/>
        </w:rPr>
      </w:pPr>
    </w:p>
    <w:sectPr w:rsidR="0064681B" w:rsidRPr="00CF4CB1" w:rsidSect="00F513A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1559" w:bottom="1418" w:left="1418" w:header="340" w:footer="97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2A2" w:rsidRDefault="008272A2">
      <w:r>
        <w:separator/>
      </w:r>
    </w:p>
  </w:endnote>
  <w:endnote w:type="continuationSeparator" w:id="0">
    <w:p w:rsidR="008272A2" w:rsidRDefault="00827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2A2" w:rsidRPr="00A8690E" w:rsidRDefault="00164B2A" w:rsidP="0064625C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>
        <v:line id="_x0000_s1028" style="position:absolute;left:0;text-align:left;flip:y;z-index:251667968;visibility:visible;mso-position-horizontal-relative:margin;mso-width-relative:margin;mso-height-relative:margin" from="-70.45pt,-1.3pt" to="686.3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" strokecolor="black [3200]" strokeweight=".5pt">
          <v:stroke joinstyle="miter"/>
          <o:lock v:ext="edit" shapetype="f"/>
          <w10:wrap anchorx="margin"/>
        </v:line>
      </w:pict>
    </w:r>
    <w:r w:rsidR="008272A2" w:rsidRPr="00A8690E">
      <w:t>Fundusze Europejskie dla Pomorza 2021-2027</w:t>
    </w:r>
  </w:p>
  <w:p w:rsidR="008272A2" w:rsidRPr="00124D4A" w:rsidRDefault="008272A2" w:rsidP="00124D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2A2" w:rsidRPr="00A8690E" w:rsidRDefault="00164B2A" w:rsidP="00D562E6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>
        <v:line id="Łącznik prosty 1" o:spid="_x0000_s1027" style="position:absolute;left:0;text-align:left;flip:y;z-index:251659776;visibility:visible;mso-position-horizontal-relative:margin;mso-width-relative:margin;mso-height-relative:margin" from="-70.45pt,-3.95pt" to="686.3pt,-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" strokecolor="black [3200]" strokeweight=".5pt">
          <v:stroke joinstyle="miter"/>
          <o:lock v:ext="edit" shapetype="f"/>
          <w10:wrap anchorx="margin"/>
        </v:line>
      </w:pict>
    </w:r>
    <w:r w:rsidR="008272A2" w:rsidRPr="00A8690E">
      <w:t>Fundusze Europejskie dla Pomorza 2021-2027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2A2" w:rsidRDefault="008272A2">
      <w:r>
        <w:separator/>
      </w:r>
    </w:p>
  </w:footnote>
  <w:footnote w:type="continuationSeparator" w:id="0">
    <w:p w:rsidR="008272A2" w:rsidRDefault="008272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2A2" w:rsidRDefault="008272A2">
    <w:pPr>
      <w:pStyle w:val="Nagwek"/>
    </w:pPr>
    <w:r w:rsidRPr="0064625C"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margin">
            <wp:posOffset>-748030</wp:posOffset>
          </wp:positionH>
          <wp:positionV relativeFrom="topMargin">
            <wp:posOffset>28575</wp:posOffset>
          </wp:positionV>
          <wp:extent cx="7343775" cy="685800"/>
          <wp:effectExtent l="0" t="0" r="0" b="0"/>
          <wp:wrapNone/>
          <wp:docPr id="4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2A2" w:rsidRDefault="00164B2A" w:rsidP="008F4418">
    <w:pPr>
      <w:pStyle w:val="Nagwek"/>
      <w:tabs>
        <w:tab w:val="clear" w:pos="9072"/>
      </w:tabs>
      <w:ind w:left="-709"/>
    </w:pPr>
    <w:r>
      <w:rPr>
        <w:noProof/>
      </w:rPr>
      <w:pict>
        <v:line id="Łącznik prosty 3" o:spid="_x0000_s1026" style="position:absolute;left:0;text-align:left;z-index:251663872;visibility:visible;mso-wrap-distance-top:-3e-5mm;mso-wrap-distance-bottom:-3e-5mm;mso-width-relative:margin;mso-height-relative:margin" from="-53.8pt,38.5pt" to="517.6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" strokecolor="black [3213]" strokeweight=".25pt">
          <v:stroke joinstyle="miter"/>
          <o:lock v:ext="edit" shapetype="f"/>
        </v:line>
      </w:pict>
    </w:r>
    <w:r w:rsidR="008272A2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-904875</wp:posOffset>
          </wp:positionH>
          <wp:positionV relativeFrom="topMargin">
            <wp:posOffset>24765</wp:posOffset>
          </wp:positionV>
          <wp:extent cx="7347600" cy="68760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7600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9A4BF1C"/>
    <w:lvl w:ilvl="0">
      <w:numFmt w:val="bullet"/>
      <w:lvlText w:val="*"/>
      <w:lvlJc w:val="left"/>
    </w:lvl>
  </w:abstractNum>
  <w:abstractNum w:abstractNumId="1">
    <w:nsid w:val="00000002"/>
    <w:multiLevelType w:val="singleLevel"/>
    <w:tmpl w:val="4B24238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>
    <w:nsid w:val="0000001A"/>
    <w:multiLevelType w:val="hybridMultilevel"/>
    <w:tmpl w:val="18AE4FEA"/>
    <w:lvl w:ilvl="0" w:tplc="23C6D74C">
      <w:start w:val="2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1B"/>
    <w:multiLevelType w:val="hybridMultilevel"/>
    <w:tmpl w:val="7A6D8D3C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154115F3"/>
    <w:multiLevelType w:val="multilevel"/>
    <w:tmpl w:val="261C6B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22A6A51"/>
    <w:multiLevelType w:val="hybridMultilevel"/>
    <w:tmpl w:val="AFD28C08"/>
    <w:lvl w:ilvl="0" w:tplc="8556CABA">
      <w:start w:val="1"/>
      <w:numFmt w:val="lowerLetter"/>
      <w:lvlText w:val="%1)"/>
      <w:lvlJc w:val="left"/>
      <w:pPr>
        <w:ind w:left="180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B912DE"/>
    <w:multiLevelType w:val="hybridMultilevel"/>
    <w:tmpl w:val="BDACE3B4"/>
    <w:lvl w:ilvl="0" w:tplc="2150538A">
      <w:start w:val="1"/>
      <w:numFmt w:val="lowerLetter"/>
      <w:lvlText w:val="%1)"/>
      <w:lvlJc w:val="left"/>
      <w:pPr>
        <w:ind w:left="144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362CAB"/>
    <w:multiLevelType w:val="hybridMultilevel"/>
    <w:tmpl w:val="FDCC05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54E1648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E55EB4"/>
    <w:multiLevelType w:val="hybridMultilevel"/>
    <w:tmpl w:val="3C0863A6"/>
    <w:lvl w:ilvl="0" w:tplc="4B1286B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BA51CAB"/>
    <w:multiLevelType w:val="hybridMultilevel"/>
    <w:tmpl w:val="5380DD66"/>
    <w:lvl w:ilvl="0" w:tplc="099E77CE">
      <w:start w:val="1"/>
      <w:numFmt w:val="decimal"/>
      <w:lvlText w:val="%1)"/>
      <w:lvlJc w:val="left"/>
      <w:pPr>
        <w:ind w:left="735" w:hanging="375"/>
      </w:pPr>
      <w:rPr>
        <w:rFonts w:ascii="Times New Roman" w:hAnsi="Times New Roman" w:hint="default"/>
      </w:rPr>
    </w:lvl>
    <w:lvl w:ilvl="1" w:tplc="F36AEF9E">
      <w:start w:val="1"/>
      <w:numFmt w:val="lowerLetter"/>
      <w:lvlText w:val="%2)"/>
      <w:lvlJc w:val="left"/>
      <w:pPr>
        <w:ind w:left="785" w:hanging="360"/>
      </w:pPr>
      <w:rPr>
        <w:rFonts w:ascii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673A79"/>
    <w:multiLevelType w:val="multilevel"/>
    <w:tmpl w:val="E500F1D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7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7F2F59"/>
    <w:multiLevelType w:val="hybridMultilevel"/>
    <w:tmpl w:val="56F2FC0C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A66BB4"/>
    <w:multiLevelType w:val="hybridMultilevel"/>
    <w:tmpl w:val="3E128936"/>
    <w:lvl w:ilvl="0" w:tplc="6144D2A8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1D53D8E"/>
    <w:multiLevelType w:val="hybridMultilevel"/>
    <w:tmpl w:val="658402E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4C4CBE"/>
    <w:multiLevelType w:val="hybridMultilevel"/>
    <w:tmpl w:val="D5C80C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6"/>
  </w:num>
  <w:num w:numId="8">
    <w:abstractNumId w:val="10"/>
  </w:num>
  <w:num w:numId="9">
    <w:abstractNumId w:val="1"/>
    <w:lvlOverride w:ilvl="0">
      <w:startOverride w:val="1"/>
    </w:lvlOverride>
  </w:num>
  <w:num w:numId="10">
    <w:abstractNumId w:val="18"/>
  </w:num>
  <w:num w:numId="11">
    <w:abstractNumId w:val="21"/>
  </w:num>
  <w:num w:numId="12">
    <w:abstractNumId w:val="24"/>
  </w:num>
  <w:num w:numId="13">
    <w:abstractNumId w:val="22"/>
  </w:num>
  <w:num w:numId="14">
    <w:abstractNumId w:val="20"/>
  </w:num>
  <w:num w:numId="15">
    <w:abstractNumId w:val="14"/>
  </w:num>
  <w:num w:numId="16">
    <w:abstractNumId w:val="7"/>
  </w:num>
  <w:num w:numId="17">
    <w:abstractNumId w:val="3"/>
  </w:num>
  <w:num w:numId="18">
    <w:abstractNumId w:val="4"/>
  </w:num>
  <w:num w:numId="1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0">
    <w:abstractNumId w:val="23"/>
  </w:num>
  <w:num w:numId="21">
    <w:abstractNumId w:val="15"/>
  </w:num>
  <w:num w:numId="22">
    <w:abstractNumId w:val="9"/>
  </w:num>
  <w:num w:numId="23">
    <w:abstractNumId w:val="13"/>
  </w:num>
  <w:num w:numId="24">
    <w:abstractNumId w:val="12"/>
  </w:num>
  <w:num w:numId="25">
    <w:abstractNumId w:val="16"/>
  </w:num>
  <w:num w:numId="26">
    <w:abstractNumId w:val="5"/>
  </w:num>
  <w:num w:numId="27">
    <w:abstractNumId w:val="19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F2DF8"/>
    <w:rsid w:val="00007CF3"/>
    <w:rsid w:val="000174A9"/>
    <w:rsid w:val="00040441"/>
    <w:rsid w:val="000474C0"/>
    <w:rsid w:val="00050289"/>
    <w:rsid w:val="00050469"/>
    <w:rsid w:val="00061F20"/>
    <w:rsid w:val="00061FB4"/>
    <w:rsid w:val="00080D83"/>
    <w:rsid w:val="00082BD1"/>
    <w:rsid w:val="0009548F"/>
    <w:rsid w:val="000B1083"/>
    <w:rsid w:val="000C225B"/>
    <w:rsid w:val="000D1244"/>
    <w:rsid w:val="000D283E"/>
    <w:rsid w:val="000D3F86"/>
    <w:rsid w:val="000E0AC7"/>
    <w:rsid w:val="001012EC"/>
    <w:rsid w:val="00112ED4"/>
    <w:rsid w:val="00120588"/>
    <w:rsid w:val="001238E8"/>
    <w:rsid w:val="00124D4A"/>
    <w:rsid w:val="001304E7"/>
    <w:rsid w:val="00130B23"/>
    <w:rsid w:val="00140E56"/>
    <w:rsid w:val="00142AC3"/>
    <w:rsid w:val="00151E37"/>
    <w:rsid w:val="00160310"/>
    <w:rsid w:val="00164B2A"/>
    <w:rsid w:val="00171785"/>
    <w:rsid w:val="00182A6B"/>
    <w:rsid w:val="001A099D"/>
    <w:rsid w:val="001B0543"/>
    <w:rsid w:val="001B20D2"/>
    <w:rsid w:val="001B210F"/>
    <w:rsid w:val="001B3F0D"/>
    <w:rsid w:val="001B5B25"/>
    <w:rsid w:val="001C19C7"/>
    <w:rsid w:val="001D0854"/>
    <w:rsid w:val="001E32CE"/>
    <w:rsid w:val="002279F6"/>
    <w:rsid w:val="00241C1F"/>
    <w:rsid w:val="002425AE"/>
    <w:rsid w:val="00252ECC"/>
    <w:rsid w:val="00254AEB"/>
    <w:rsid w:val="00260C3C"/>
    <w:rsid w:val="002763A4"/>
    <w:rsid w:val="002B33F1"/>
    <w:rsid w:val="002C25CF"/>
    <w:rsid w:val="002C6347"/>
    <w:rsid w:val="002F007D"/>
    <w:rsid w:val="002F575F"/>
    <w:rsid w:val="003060F1"/>
    <w:rsid w:val="0031060F"/>
    <w:rsid w:val="00315901"/>
    <w:rsid w:val="00316B1F"/>
    <w:rsid w:val="003173FE"/>
    <w:rsid w:val="00320AAC"/>
    <w:rsid w:val="00325198"/>
    <w:rsid w:val="00332182"/>
    <w:rsid w:val="0033638D"/>
    <w:rsid w:val="003425E0"/>
    <w:rsid w:val="0035482A"/>
    <w:rsid w:val="003619F2"/>
    <w:rsid w:val="00362F69"/>
    <w:rsid w:val="00365820"/>
    <w:rsid w:val="00374749"/>
    <w:rsid w:val="00383C85"/>
    <w:rsid w:val="00387AAD"/>
    <w:rsid w:val="003920E6"/>
    <w:rsid w:val="003936CA"/>
    <w:rsid w:val="00396256"/>
    <w:rsid w:val="003A0CF6"/>
    <w:rsid w:val="003C554F"/>
    <w:rsid w:val="003C781A"/>
    <w:rsid w:val="0040149C"/>
    <w:rsid w:val="0040156F"/>
    <w:rsid w:val="004018AA"/>
    <w:rsid w:val="00414478"/>
    <w:rsid w:val="00415778"/>
    <w:rsid w:val="00420D65"/>
    <w:rsid w:val="00422919"/>
    <w:rsid w:val="00424662"/>
    <w:rsid w:val="00424BE2"/>
    <w:rsid w:val="00427695"/>
    <w:rsid w:val="00460BD4"/>
    <w:rsid w:val="00461B3F"/>
    <w:rsid w:val="00464146"/>
    <w:rsid w:val="00492BD3"/>
    <w:rsid w:val="004B70BD"/>
    <w:rsid w:val="004C074F"/>
    <w:rsid w:val="004C61B9"/>
    <w:rsid w:val="004F1CFB"/>
    <w:rsid w:val="004F63DD"/>
    <w:rsid w:val="00501EE1"/>
    <w:rsid w:val="00513910"/>
    <w:rsid w:val="00517DBE"/>
    <w:rsid w:val="0052111D"/>
    <w:rsid w:val="00530FD3"/>
    <w:rsid w:val="005415D9"/>
    <w:rsid w:val="005416F8"/>
    <w:rsid w:val="00550A14"/>
    <w:rsid w:val="00553A9D"/>
    <w:rsid w:val="0055657D"/>
    <w:rsid w:val="00572E22"/>
    <w:rsid w:val="005760A9"/>
    <w:rsid w:val="00580C4F"/>
    <w:rsid w:val="0058141C"/>
    <w:rsid w:val="00583573"/>
    <w:rsid w:val="00594464"/>
    <w:rsid w:val="005E074A"/>
    <w:rsid w:val="005F0860"/>
    <w:rsid w:val="005F13D5"/>
    <w:rsid w:val="0060403F"/>
    <w:rsid w:val="00604CCA"/>
    <w:rsid w:val="006070F8"/>
    <w:rsid w:val="006115BA"/>
    <w:rsid w:val="00622781"/>
    <w:rsid w:val="0062456B"/>
    <w:rsid w:val="00635F27"/>
    <w:rsid w:val="00640BFF"/>
    <w:rsid w:val="00641391"/>
    <w:rsid w:val="0064625C"/>
    <w:rsid w:val="0064681B"/>
    <w:rsid w:val="0066560D"/>
    <w:rsid w:val="0069621B"/>
    <w:rsid w:val="006A4168"/>
    <w:rsid w:val="006A582A"/>
    <w:rsid w:val="006B4267"/>
    <w:rsid w:val="006B7FD9"/>
    <w:rsid w:val="006C1866"/>
    <w:rsid w:val="006D4EDB"/>
    <w:rsid w:val="006D5A64"/>
    <w:rsid w:val="006E16F7"/>
    <w:rsid w:val="006E2860"/>
    <w:rsid w:val="006F209E"/>
    <w:rsid w:val="006F4A68"/>
    <w:rsid w:val="00702A8D"/>
    <w:rsid w:val="00705458"/>
    <w:rsid w:val="0070793F"/>
    <w:rsid w:val="00727F94"/>
    <w:rsid w:val="007337EB"/>
    <w:rsid w:val="00745D18"/>
    <w:rsid w:val="007664BF"/>
    <w:rsid w:val="00776530"/>
    <w:rsid w:val="00786DD1"/>
    <w:rsid w:val="00791E8E"/>
    <w:rsid w:val="00793D0F"/>
    <w:rsid w:val="007962F1"/>
    <w:rsid w:val="007A0109"/>
    <w:rsid w:val="007A446C"/>
    <w:rsid w:val="007B07A5"/>
    <w:rsid w:val="007B2500"/>
    <w:rsid w:val="007C15EB"/>
    <w:rsid w:val="007D61D6"/>
    <w:rsid w:val="007E0B61"/>
    <w:rsid w:val="007E1B19"/>
    <w:rsid w:val="007E48AD"/>
    <w:rsid w:val="007F3623"/>
    <w:rsid w:val="008272A2"/>
    <w:rsid w:val="00827311"/>
    <w:rsid w:val="00834BB4"/>
    <w:rsid w:val="00835187"/>
    <w:rsid w:val="00835DB7"/>
    <w:rsid w:val="0084174B"/>
    <w:rsid w:val="00845EB8"/>
    <w:rsid w:val="0085543A"/>
    <w:rsid w:val="00856BEA"/>
    <w:rsid w:val="00873501"/>
    <w:rsid w:val="00876326"/>
    <w:rsid w:val="0089016C"/>
    <w:rsid w:val="008918D7"/>
    <w:rsid w:val="00892503"/>
    <w:rsid w:val="008945D9"/>
    <w:rsid w:val="008B1DA8"/>
    <w:rsid w:val="008B5840"/>
    <w:rsid w:val="008C5429"/>
    <w:rsid w:val="008D7075"/>
    <w:rsid w:val="008E7ECA"/>
    <w:rsid w:val="008F4418"/>
    <w:rsid w:val="00904B41"/>
    <w:rsid w:val="009175DB"/>
    <w:rsid w:val="00917D96"/>
    <w:rsid w:val="0092162E"/>
    <w:rsid w:val="00940DE2"/>
    <w:rsid w:val="00954E8A"/>
    <w:rsid w:val="00965359"/>
    <w:rsid w:val="00976B69"/>
    <w:rsid w:val="00977D97"/>
    <w:rsid w:val="009A0A54"/>
    <w:rsid w:val="009A2271"/>
    <w:rsid w:val="009A7609"/>
    <w:rsid w:val="009B1DD3"/>
    <w:rsid w:val="009D70B0"/>
    <w:rsid w:val="009D71C1"/>
    <w:rsid w:val="009E30F7"/>
    <w:rsid w:val="009E3E19"/>
    <w:rsid w:val="009F2CF0"/>
    <w:rsid w:val="009F2DF8"/>
    <w:rsid w:val="00A00ECD"/>
    <w:rsid w:val="00A04690"/>
    <w:rsid w:val="00A05B17"/>
    <w:rsid w:val="00A05D23"/>
    <w:rsid w:val="00A102DB"/>
    <w:rsid w:val="00A12BFB"/>
    <w:rsid w:val="00A22ECD"/>
    <w:rsid w:val="00A40DD3"/>
    <w:rsid w:val="00A44F5A"/>
    <w:rsid w:val="00A533F6"/>
    <w:rsid w:val="00A82DB4"/>
    <w:rsid w:val="00A8311B"/>
    <w:rsid w:val="00A9478A"/>
    <w:rsid w:val="00A95599"/>
    <w:rsid w:val="00AA73DE"/>
    <w:rsid w:val="00AA7669"/>
    <w:rsid w:val="00AD1EFE"/>
    <w:rsid w:val="00AD37F3"/>
    <w:rsid w:val="00AD47BC"/>
    <w:rsid w:val="00AD4B6B"/>
    <w:rsid w:val="00AE07E7"/>
    <w:rsid w:val="00AE46B0"/>
    <w:rsid w:val="00B01F08"/>
    <w:rsid w:val="00B14229"/>
    <w:rsid w:val="00B16E8F"/>
    <w:rsid w:val="00B30401"/>
    <w:rsid w:val="00B304B1"/>
    <w:rsid w:val="00B42172"/>
    <w:rsid w:val="00B44B0C"/>
    <w:rsid w:val="00B6637D"/>
    <w:rsid w:val="00B712D3"/>
    <w:rsid w:val="00B81584"/>
    <w:rsid w:val="00BB76D0"/>
    <w:rsid w:val="00BC363C"/>
    <w:rsid w:val="00BC3CB7"/>
    <w:rsid w:val="00BE3096"/>
    <w:rsid w:val="00BF1D24"/>
    <w:rsid w:val="00C165B9"/>
    <w:rsid w:val="00C55121"/>
    <w:rsid w:val="00C62C24"/>
    <w:rsid w:val="00C635B6"/>
    <w:rsid w:val="00C768A9"/>
    <w:rsid w:val="00C8383D"/>
    <w:rsid w:val="00C871C4"/>
    <w:rsid w:val="00CB072F"/>
    <w:rsid w:val="00CB71D1"/>
    <w:rsid w:val="00CC32ED"/>
    <w:rsid w:val="00CD1AD9"/>
    <w:rsid w:val="00CD3B28"/>
    <w:rsid w:val="00CE005B"/>
    <w:rsid w:val="00CE75DD"/>
    <w:rsid w:val="00CF3C09"/>
    <w:rsid w:val="00CF4CB1"/>
    <w:rsid w:val="00D0361A"/>
    <w:rsid w:val="00D135F0"/>
    <w:rsid w:val="00D14783"/>
    <w:rsid w:val="00D3003B"/>
    <w:rsid w:val="00D30ADD"/>
    <w:rsid w:val="00D35DB0"/>
    <w:rsid w:val="00D42DA2"/>
    <w:rsid w:val="00D43A0D"/>
    <w:rsid w:val="00D44807"/>
    <w:rsid w:val="00D46867"/>
    <w:rsid w:val="00D526F3"/>
    <w:rsid w:val="00D562E6"/>
    <w:rsid w:val="00D63A72"/>
    <w:rsid w:val="00DA2034"/>
    <w:rsid w:val="00DA20E7"/>
    <w:rsid w:val="00DB54D5"/>
    <w:rsid w:val="00DB7CAB"/>
    <w:rsid w:val="00DC4049"/>
    <w:rsid w:val="00DC733E"/>
    <w:rsid w:val="00DD05A1"/>
    <w:rsid w:val="00DE1B84"/>
    <w:rsid w:val="00DF57BE"/>
    <w:rsid w:val="00DF6AC6"/>
    <w:rsid w:val="00DF7DB0"/>
    <w:rsid w:val="00E06500"/>
    <w:rsid w:val="00E11782"/>
    <w:rsid w:val="00E2092F"/>
    <w:rsid w:val="00E30AE9"/>
    <w:rsid w:val="00E52D72"/>
    <w:rsid w:val="00E54400"/>
    <w:rsid w:val="00E57060"/>
    <w:rsid w:val="00E70096"/>
    <w:rsid w:val="00E72FBD"/>
    <w:rsid w:val="00E75D7B"/>
    <w:rsid w:val="00E829CA"/>
    <w:rsid w:val="00E87616"/>
    <w:rsid w:val="00E93098"/>
    <w:rsid w:val="00EA0008"/>
    <w:rsid w:val="00EA267B"/>
    <w:rsid w:val="00EA3255"/>
    <w:rsid w:val="00EA5C16"/>
    <w:rsid w:val="00EB5B93"/>
    <w:rsid w:val="00ED2D5E"/>
    <w:rsid w:val="00EF000D"/>
    <w:rsid w:val="00F23BF4"/>
    <w:rsid w:val="00F24EF0"/>
    <w:rsid w:val="00F323B5"/>
    <w:rsid w:val="00F35D04"/>
    <w:rsid w:val="00F45D73"/>
    <w:rsid w:val="00F47361"/>
    <w:rsid w:val="00F513AD"/>
    <w:rsid w:val="00F545A3"/>
    <w:rsid w:val="00F55175"/>
    <w:rsid w:val="00F96AC9"/>
    <w:rsid w:val="00FA7D89"/>
    <w:rsid w:val="00FB0F02"/>
    <w:rsid w:val="00FB5706"/>
    <w:rsid w:val="00FC2A99"/>
    <w:rsid w:val="00FC5982"/>
    <w:rsid w:val="00FE06F5"/>
    <w:rsid w:val="00FF0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7D9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0D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4CB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AE46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46B0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34"/>
    <w:qFormat/>
    <w:rsid w:val="00AA73DE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415778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84174B"/>
    <w:rPr>
      <w:color w:val="808080"/>
    </w:rPr>
  </w:style>
  <w:style w:type="character" w:customStyle="1" w:styleId="Nagwek1Znak">
    <w:name w:val="Nagłówek 1 Znak"/>
    <w:basedOn w:val="Domylnaczcionkaakapitu"/>
    <w:link w:val="Nagwek1"/>
    <w:rsid w:val="00940D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40DE2"/>
    <w:pPr>
      <w:spacing w:line="276" w:lineRule="auto"/>
      <w:outlineLvl w:val="9"/>
    </w:pPr>
    <w:rPr>
      <w:rFonts w:ascii="Arial" w:eastAsia="Times New Roman" w:hAnsi="Arial" w:cs="Times New Roman"/>
      <w:color w:val="A5A5A5"/>
      <w:lang w:eastAsia="en-US"/>
    </w:rPr>
  </w:style>
  <w:style w:type="paragraph" w:customStyle="1" w:styleId="western">
    <w:name w:val="western"/>
    <w:basedOn w:val="Normalny"/>
    <w:rsid w:val="005E074A"/>
    <w:pPr>
      <w:spacing w:before="100" w:beforeAutospacing="1" w:after="100" w:afterAutospacing="1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qFormat/>
    <w:rsid w:val="0042769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562E6"/>
    <w:rPr>
      <w:rFonts w:ascii="Arial" w:hAnsi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CF4CB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CF4CB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Domylnie">
    <w:name w:val="WW-Domyślnie"/>
    <w:qFormat/>
    <w:rsid w:val="00CF4CB1"/>
    <w:pPr>
      <w:widowControl w:val="0"/>
      <w:suppressAutoHyphens/>
    </w:pPr>
    <w:rPr>
      <w:rFonts w:cs="Wingdings"/>
      <w:color w:val="000000"/>
      <w:sz w:val="24"/>
      <w:lang w:eastAsia="ar-SA"/>
    </w:rPr>
  </w:style>
  <w:style w:type="paragraph" w:styleId="Bezodstpw">
    <w:name w:val="No Spacing"/>
    <w:link w:val="BezodstpwZnak"/>
    <w:uiPriority w:val="1"/>
    <w:qFormat/>
    <w:rsid w:val="00CF4CB1"/>
    <w:rPr>
      <w:rFonts w:ascii="Arial" w:hAnsi="Arial"/>
      <w:sz w:val="24"/>
      <w:szCs w:val="24"/>
    </w:rPr>
  </w:style>
  <w:style w:type="character" w:customStyle="1" w:styleId="BezodstpwZnak">
    <w:name w:val="Bez odstępów Znak"/>
    <w:link w:val="Bezodstpw"/>
    <w:uiPriority w:val="1"/>
    <w:rsid w:val="00CF4CB1"/>
    <w:rPr>
      <w:rFonts w:ascii="Arial" w:hAnsi="Arial"/>
      <w:sz w:val="24"/>
      <w:szCs w:val="24"/>
    </w:rPr>
  </w:style>
  <w:style w:type="paragraph" w:styleId="Legenda">
    <w:name w:val="caption"/>
    <w:basedOn w:val="Normalny"/>
    <w:next w:val="Normalny"/>
    <w:qFormat/>
    <w:rsid w:val="00CF4CB1"/>
    <w:rPr>
      <w:rFonts w:ascii="Courier New" w:hAnsi="Courier New"/>
      <w:b/>
      <w:szCs w:val="20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34"/>
    <w:qFormat/>
    <w:locked/>
    <w:rsid w:val="00CF4CB1"/>
    <w:rPr>
      <w:rFonts w:ascii="Arial" w:hAnsi="Arial"/>
      <w:sz w:val="24"/>
      <w:szCs w:val="24"/>
    </w:rPr>
  </w:style>
  <w:style w:type="paragraph" w:customStyle="1" w:styleId="Tekstpodstawowywcity31">
    <w:name w:val="Tekst podstawowy wcięty 31"/>
    <w:basedOn w:val="Normalny"/>
    <w:rsid w:val="00CF4CB1"/>
    <w:pPr>
      <w:suppressAutoHyphens/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character" w:customStyle="1" w:styleId="markedcontent">
    <w:name w:val="markedcontent"/>
    <w:basedOn w:val="Domylnaczcionkaakapitu"/>
    <w:rsid w:val="00CF4CB1"/>
  </w:style>
  <w:style w:type="character" w:styleId="Pogrubienie">
    <w:name w:val="Strong"/>
    <w:basedOn w:val="Domylnaczcionkaakapitu"/>
    <w:uiPriority w:val="22"/>
    <w:qFormat/>
    <w:rsid w:val="00CF4CB1"/>
    <w:rPr>
      <w:b/>
      <w:bCs/>
    </w:rPr>
  </w:style>
  <w:style w:type="character" w:customStyle="1" w:styleId="t286pc">
    <w:name w:val="t286pc"/>
    <w:basedOn w:val="Domylnaczcionkaakapitu"/>
    <w:rsid w:val="00CF4CB1"/>
  </w:style>
  <w:style w:type="paragraph" w:customStyle="1" w:styleId="v1msonormal">
    <w:name w:val="v1msonormal"/>
    <w:basedOn w:val="Normalny"/>
    <w:rsid w:val="00CF4CB1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MOKU">
    <w:name w:val="ZMOKU"/>
    <w:basedOn w:val="Normalny"/>
    <w:rsid w:val="00CF4CB1"/>
    <w:pPr>
      <w:widowControl w:val="0"/>
      <w:shd w:val="clear" w:color="auto" w:fill="FFFFFF"/>
      <w:suppressAutoHyphens/>
      <w:autoSpaceDE w:val="0"/>
      <w:spacing w:before="120" w:after="120"/>
      <w:jc w:val="both"/>
    </w:pPr>
    <w:rPr>
      <w:rFonts w:ascii="Times New Roman" w:eastAsia="Arial" w:hAnsi="Times New Roman" w:cs="Arial"/>
      <w:color w:val="000000"/>
      <w:kern w:val="2"/>
      <w:lang w:eastAsia="zh-CN" w:bidi="hi-IN"/>
    </w:rPr>
  </w:style>
  <w:style w:type="character" w:customStyle="1" w:styleId="lrzxr">
    <w:name w:val="lrzxr"/>
    <w:basedOn w:val="Domylnaczcionkaakapitu"/>
    <w:rsid w:val="00CF4C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1055E0-4F3E-4637-9C29-9781EB094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179</TotalTime>
  <Pages>5</Pages>
  <Words>761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5320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DEFS - Cygert Piotr</dc:creator>
  <cp:lastModifiedBy>TWROBLEWSKI</cp:lastModifiedBy>
  <cp:revision>64</cp:revision>
  <cp:lastPrinted>2020-12-04T13:02:00Z</cp:lastPrinted>
  <dcterms:created xsi:type="dcterms:W3CDTF">2025-09-19T06:03:00Z</dcterms:created>
  <dcterms:modified xsi:type="dcterms:W3CDTF">2026-02-25T11:32:00Z</dcterms:modified>
</cp:coreProperties>
</file>